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F5FCC" w14:textId="30D4A969" w:rsidR="008F57EF" w:rsidRDefault="00AE1F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1A9497" wp14:editId="204276CF">
                <wp:simplePos x="0" y="0"/>
                <wp:positionH relativeFrom="column">
                  <wp:posOffset>-381000</wp:posOffset>
                </wp:positionH>
                <wp:positionV relativeFrom="paragraph">
                  <wp:posOffset>-138430</wp:posOffset>
                </wp:positionV>
                <wp:extent cx="6176010" cy="1530985"/>
                <wp:effectExtent l="0" t="0" r="0" b="0"/>
                <wp:wrapNone/>
                <wp:docPr id="4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6010" cy="153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54580" w14:textId="77777777" w:rsidR="00E0446C" w:rsidRDefault="00E0446C" w:rsidP="008F57EF">
                            <w:pPr>
                              <w:jc w:val="center"/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9D5EAB"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  <w:t>Stanground</w:t>
                            </w:r>
                            <w:proofErr w:type="spellEnd"/>
                            <w:r w:rsidRPr="009D5EAB"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  <w:t xml:space="preserve"> Academy Mathematics Department </w:t>
                            </w:r>
                          </w:p>
                          <w:p w14:paraId="4C23597E" w14:textId="5492F812" w:rsidR="00E0446C" w:rsidRPr="009D5EAB" w:rsidRDefault="00161458" w:rsidP="008F57EF">
                            <w:pPr>
                              <w:jc w:val="center"/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  <w:t xml:space="preserve">Year </w:t>
                            </w:r>
                            <w:r w:rsidR="0006344B"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  <w:t>10</w:t>
                            </w:r>
                            <w:r w:rsidR="00E0446C"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  <w:t xml:space="preserve"> Home Learning</w:t>
                            </w:r>
                            <w:r w:rsidR="00E0446C" w:rsidRPr="009D5EAB"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  <w:t xml:space="preserve"> Booklet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A94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0pt;margin-top:-10.9pt;width:486.3pt;height:12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" fillcolor="white [3201]" strokeweight=".5pt">
                <v:path arrowok="t"/>
                <v:textbox>
                  <w:txbxContent>
                    <w:p w14:paraId="1ED54580" w14:textId="77777777" w:rsidR="00E0446C" w:rsidRDefault="00E0446C" w:rsidP="008F57EF">
                      <w:pPr>
                        <w:jc w:val="center"/>
                        <w:rPr>
                          <w:rFonts w:ascii="AR BLANCA" w:hAnsi="AR BLANCA"/>
                          <w:sz w:val="44"/>
                          <w:szCs w:val="44"/>
                        </w:rPr>
                      </w:pPr>
                      <w:proofErr w:type="spellStart"/>
                      <w:r w:rsidRPr="009D5EAB">
                        <w:rPr>
                          <w:rFonts w:ascii="AR BLANCA" w:hAnsi="AR BLANCA"/>
                          <w:sz w:val="44"/>
                          <w:szCs w:val="44"/>
                        </w:rPr>
                        <w:t>Stanground</w:t>
                      </w:r>
                      <w:proofErr w:type="spellEnd"/>
                      <w:r w:rsidRPr="009D5EAB">
                        <w:rPr>
                          <w:rFonts w:ascii="AR BLANCA" w:hAnsi="AR BLANCA"/>
                          <w:sz w:val="44"/>
                          <w:szCs w:val="44"/>
                        </w:rPr>
                        <w:t xml:space="preserve"> Academy Mathematics Department </w:t>
                      </w:r>
                    </w:p>
                    <w:p w14:paraId="4C23597E" w14:textId="5492F812" w:rsidR="00E0446C" w:rsidRPr="009D5EAB" w:rsidRDefault="00161458" w:rsidP="008F57EF">
                      <w:pPr>
                        <w:jc w:val="center"/>
                        <w:rPr>
                          <w:rFonts w:ascii="AR BLANCA" w:hAnsi="AR BLANCA"/>
                          <w:sz w:val="44"/>
                          <w:szCs w:val="44"/>
                        </w:rPr>
                      </w:pPr>
                      <w:r>
                        <w:rPr>
                          <w:rFonts w:ascii="AR BLANCA" w:hAnsi="AR BLANCA"/>
                          <w:sz w:val="44"/>
                          <w:szCs w:val="44"/>
                        </w:rPr>
                        <w:t xml:space="preserve">Year </w:t>
                      </w:r>
                      <w:r w:rsidR="0006344B">
                        <w:rPr>
                          <w:rFonts w:ascii="AR BLANCA" w:hAnsi="AR BLANCA"/>
                          <w:sz w:val="44"/>
                          <w:szCs w:val="44"/>
                        </w:rPr>
                        <w:t>10</w:t>
                      </w:r>
                      <w:r w:rsidR="00E0446C">
                        <w:rPr>
                          <w:rFonts w:ascii="AR BLANCA" w:hAnsi="AR BLANCA"/>
                          <w:sz w:val="44"/>
                          <w:szCs w:val="44"/>
                        </w:rPr>
                        <w:t xml:space="preserve"> Home Learning</w:t>
                      </w:r>
                      <w:r w:rsidR="00E0446C" w:rsidRPr="009D5EAB">
                        <w:rPr>
                          <w:rFonts w:ascii="AR BLANCA" w:hAnsi="AR BLANCA"/>
                          <w:sz w:val="44"/>
                          <w:szCs w:val="44"/>
                        </w:rPr>
                        <w:t xml:space="preserve"> Booklet</w:t>
                      </w:r>
                    </w:p>
                  </w:txbxContent>
                </v:textbox>
              </v:shape>
            </w:pict>
          </mc:Fallback>
        </mc:AlternateContent>
      </w:r>
    </w:p>
    <w:p w14:paraId="672A6659" w14:textId="77777777" w:rsidR="008F57EF" w:rsidRPr="008F57EF" w:rsidRDefault="008F57EF" w:rsidP="008F57EF"/>
    <w:p w14:paraId="0A37501D" w14:textId="77777777" w:rsidR="008F57EF" w:rsidRPr="008F57EF" w:rsidRDefault="008F57EF" w:rsidP="008F57EF"/>
    <w:p w14:paraId="5DAB6C7B" w14:textId="77777777" w:rsidR="008F57EF" w:rsidRPr="008F57EF" w:rsidRDefault="008F57EF" w:rsidP="008F57EF"/>
    <w:p w14:paraId="02EB378F" w14:textId="77777777" w:rsidR="008F57EF" w:rsidRPr="008F57EF" w:rsidRDefault="008F57EF" w:rsidP="008F57EF"/>
    <w:p w14:paraId="6A05A809" w14:textId="77777777" w:rsidR="008F57EF" w:rsidRPr="008F57EF" w:rsidRDefault="008F57EF" w:rsidP="008F57EF"/>
    <w:p w14:paraId="6E1D0BD5" w14:textId="77777777" w:rsidR="008F57EF" w:rsidRDefault="009D5EAB" w:rsidP="008F57EF">
      <w:pPr>
        <w:tabs>
          <w:tab w:val="left" w:pos="4050"/>
        </w:tabs>
      </w:pPr>
      <w:r>
        <w:t xml:space="preserve">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3C69E947" wp14:editId="07777777">
            <wp:extent cx="1807964" cy="1887797"/>
            <wp:effectExtent l="19050" t="0" r="1786" b="0"/>
            <wp:docPr id="2" name="Picture 46" descr="http://www.stangroundacademy.org/_site/images/design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tangroundacademy.org/_site/images/design/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32" cy="188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9BBE3" w14:textId="77777777" w:rsidR="008F57EF" w:rsidRPr="008F57EF" w:rsidRDefault="008F57EF" w:rsidP="008F57EF"/>
    <w:p w14:paraId="6BF16CFA" w14:textId="2AD7D744" w:rsidR="008F57EF" w:rsidRPr="008F57EF" w:rsidRDefault="009D5EAB" w:rsidP="008F57EF">
      <w:r>
        <w:t xml:space="preserve">                                                   </w:t>
      </w:r>
    </w:p>
    <w:p w14:paraId="2E096B11" w14:textId="50B54589" w:rsidR="008F57EF" w:rsidRDefault="007275BC" w:rsidP="008F57EF">
      <w:pPr>
        <w:rPr>
          <w:rFonts w:ascii="AR DELANEY" w:hAnsi="AR DELANEY"/>
          <w:sz w:val="32"/>
          <w:szCs w:val="32"/>
        </w:rPr>
      </w:pPr>
      <w:r>
        <w:rPr>
          <w:rFonts w:ascii="AR DELANEY" w:hAnsi="AR DELANEY"/>
          <w:sz w:val="32"/>
          <w:szCs w:val="32"/>
        </w:rPr>
        <w:t xml:space="preserve">Student’s </w:t>
      </w:r>
      <w:proofErr w:type="gramStart"/>
      <w:r>
        <w:rPr>
          <w:rFonts w:ascii="AR DELANEY" w:hAnsi="AR DELANEY"/>
          <w:sz w:val="32"/>
          <w:szCs w:val="32"/>
        </w:rPr>
        <w:t>Name</w:t>
      </w:r>
      <w:r w:rsidR="005468F9">
        <w:rPr>
          <w:rFonts w:ascii="AR DELANEY" w:hAnsi="AR DELANEY"/>
          <w:sz w:val="32"/>
          <w:szCs w:val="32"/>
        </w:rPr>
        <w:t>:</w:t>
      </w:r>
      <w:r w:rsidR="009D5EAB" w:rsidRPr="005468F9">
        <w:rPr>
          <w:rFonts w:ascii="AR DELANEY" w:hAnsi="AR DELANEY"/>
          <w:sz w:val="32"/>
          <w:szCs w:val="32"/>
        </w:rPr>
        <w:t>..............................................................</w:t>
      </w:r>
      <w:r>
        <w:rPr>
          <w:rFonts w:ascii="AR DELANEY" w:hAnsi="AR DELANEY"/>
          <w:sz w:val="32"/>
          <w:szCs w:val="32"/>
        </w:rPr>
        <w:t>.............</w:t>
      </w:r>
      <w:proofErr w:type="gramEnd"/>
    </w:p>
    <w:p w14:paraId="21F60952" w14:textId="12F60241" w:rsidR="005468F9" w:rsidRPr="005468F9" w:rsidRDefault="005468F9" w:rsidP="008F57EF">
      <w:pPr>
        <w:rPr>
          <w:rFonts w:ascii="AR DELANEY" w:hAnsi="AR DELANEY"/>
          <w:sz w:val="32"/>
          <w:szCs w:val="32"/>
        </w:rPr>
      </w:pPr>
      <w:proofErr w:type="gramStart"/>
      <w:r>
        <w:rPr>
          <w:rFonts w:ascii="AR DELANEY" w:hAnsi="AR DELANEY"/>
          <w:sz w:val="32"/>
          <w:szCs w:val="32"/>
        </w:rPr>
        <w:t>Teacher:............................................</w:t>
      </w:r>
      <w:proofErr w:type="gramEnd"/>
    </w:p>
    <w:p w14:paraId="41C8F396" w14:textId="77777777" w:rsidR="008F57EF" w:rsidRPr="008F57EF" w:rsidRDefault="008F57EF" w:rsidP="008F57EF"/>
    <w:p w14:paraId="72A3D3EC" w14:textId="77777777" w:rsidR="008F57EF" w:rsidRPr="008F57EF" w:rsidRDefault="008F57EF" w:rsidP="008F57EF"/>
    <w:p w14:paraId="0D0B940D" w14:textId="44621A25" w:rsidR="008F57EF" w:rsidRPr="008F57EF" w:rsidRDefault="00AE1F09" w:rsidP="008F57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509A4" wp14:editId="4B598578">
                <wp:simplePos x="0" y="0"/>
                <wp:positionH relativeFrom="column">
                  <wp:posOffset>-361950</wp:posOffset>
                </wp:positionH>
                <wp:positionV relativeFrom="paragraph">
                  <wp:posOffset>248920</wp:posOffset>
                </wp:positionV>
                <wp:extent cx="6579870" cy="312547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9870" cy="3125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68278" w14:textId="38CCE60C" w:rsidR="00E0446C" w:rsidRPr="00C64D22" w:rsidRDefault="0006344B" w:rsidP="00C64D22">
                            <w:pPr>
                              <w:jc w:val="center"/>
                              <w:rPr>
                                <w:rFonts w:ascii="AR BERKLEY" w:hAnsi="AR BERKLE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BERKLEY" w:hAnsi="AR BERKLEY"/>
                                <w:sz w:val="40"/>
                                <w:szCs w:val="40"/>
                              </w:rPr>
                              <w:t xml:space="preserve">Year: </w:t>
                            </w:r>
                            <w:r>
                              <w:rPr>
                                <w:rFonts w:ascii="AR BERKLEY" w:hAnsi="AR BERKLEY"/>
                                <w:sz w:val="40"/>
                                <w:szCs w:val="40"/>
                              </w:rPr>
                              <w:t>10</w:t>
                            </w:r>
                            <w:bookmarkStart w:id="0" w:name="_GoBack"/>
                            <w:bookmarkEnd w:id="0"/>
                            <w:r w:rsidR="00E0446C">
                              <w:rPr>
                                <w:rFonts w:ascii="AR BERKLEY" w:hAnsi="AR BERKLEY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446C" w:rsidRPr="009D5EAB">
                              <w:rPr>
                                <w:rFonts w:ascii="AR BERKLEY" w:hAnsi="AR BERKLEY"/>
                                <w:sz w:val="40"/>
                                <w:szCs w:val="40"/>
                              </w:rPr>
                              <w:br/>
                              <w:t>Basic Number, Factors and Multiples, Angles and Scale</w:t>
                            </w:r>
                            <w:r w:rsidR="00E0446C">
                              <w:rPr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="00E0446C" w:rsidRPr="009D5EAB">
                              <w:rPr>
                                <w:rFonts w:ascii="AR BERKLEY" w:hAnsi="AR BERKLEY"/>
                                <w:sz w:val="36"/>
                                <w:szCs w:val="36"/>
                              </w:rPr>
                              <w:t xml:space="preserve">diagrams and bearings </w:t>
                            </w:r>
                          </w:p>
                          <w:p w14:paraId="41C7D62D" w14:textId="51D54C79" w:rsidR="00E0446C" w:rsidRPr="009D5EAB" w:rsidRDefault="00E0446C" w:rsidP="00161458">
                            <w:pPr>
                              <w:rPr>
                                <w:rFonts w:ascii="AR BERKLEY" w:hAnsi="AR BERKLEY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509A4" id="Text Box 2" o:spid="_x0000_s1027" type="#_x0000_t202" style="position:absolute;margin-left:-28.5pt;margin-top:19.6pt;width:518.1pt;height:246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" fillcolor="white [3201]" strokeweight=".5pt">
                <v:path arrowok="t"/>
                <v:textbox>
                  <w:txbxContent>
                    <w:p w14:paraId="10068278" w14:textId="38CCE60C" w:rsidR="00E0446C" w:rsidRPr="00C64D22" w:rsidRDefault="0006344B" w:rsidP="00C64D22">
                      <w:pPr>
                        <w:jc w:val="center"/>
                        <w:rPr>
                          <w:rFonts w:ascii="AR BERKLEY" w:hAnsi="AR BERKLEY"/>
                          <w:sz w:val="40"/>
                          <w:szCs w:val="40"/>
                        </w:rPr>
                      </w:pPr>
                      <w:r>
                        <w:rPr>
                          <w:rFonts w:ascii="AR BERKLEY" w:hAnsi="AR BERKLEY"/>
                          <w:sz w:val="40"/>
                          <w:szCs w:val="40"/>
                        </w:rPr>
                        <w:t xml:space="preserve">Year: </w:t>
                      </w:r>
                      <w:r>
                        <w:rPr>
                          <w:rFonts w:ascii="AR BERKLEY" w:hAnsi="AR BERKLEY"/>
                          <w:sz w:val="40"/>
                          <w:szCs w:val="40"/>
                        </w:rPr>
                        <w:t>10</w:t>
                      </w:r>
                      <w:bookmarkStart w:id="1" w:name="_GoBack"/>
                      <w:bookmarkEnd w:id="1"/>
                      <w:r w:rsidR="00E0446C">
                        <w:rPr>
                          <w:rFonts w:ascii="AR BERKLEY" w:hAnsi="AR BERKLEY"/>
                          <w:sz w:val="40"/>
                          <w:szCs w:val="40"/>
                        </w:rPr>
                        <w:t xml:space="preserve"> </w:t>
                      </w:r>
                      <w:r w:rsidR="00E0446C" w:rsidRPr="009D5EAB">
                        <w:rPr>
                          <w:rFonts w:ascii="AR BERKLEY" w:hAnsi="AR BERKLEY"/>
                          <w:sz w:val="40"/>
                          <w:szCs w:val="40"/>
                        </w:rPr>
                        <w:br/>
                        <w:t>Basic Number, Factors and Multiples, Angles and Scale</w:t>
                      </w:r>
                      <w:r w:rsidR="00E0446C">
                        <w:rPr>
                          <w:sz w:val="80"/>
                          <w:szCs w:val="80"/>
                        </w:rPr>
                        <w:t xml:space="preserve">  </w:t>
                      </w:r>
                      <w:r w:rsidR="00E0446C" w:rsidRPr="009D5EAB">
                        <w:rPr>
                          <w:rFonts w:ascii="AR BERKLEY" w:hAnsi="AR BERKLEY"/>
                          <w:sz w:val="36"/>
                          <w:szCs w:val="36"/>
                        </w:rPr>
                        <w:t xml:space="preserve">diagrams and bearings </w:t>
                      </w:r>
                    </w:p>
                    <w:p w14:paraId="41C7D62D" w14:textId="51D54C79" w:rsidR="00E0446C" w:rsidRPr="009D5EAB" w:rsidRDefault="00E0446C" w:rsidP="00161458">
                      <w:pPr>
                        <w:rPr>
                          <w:rFonts w:ascii="AR BERKLEY" w:hAnsi="AR BERKLEY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27B00A" w14:textId="77777777" w:rsidR="008F57EF" w:rsidRPr="008F57EF" w:rsidRDefault="008F57EF" w:rsidP="008F57EF"/>
    <w:p w14:paraId="60061E4C" w14:textId="77777777" w:rsidR="008F57EF" w:rsidRPr="008F57EF" w:rsidRDefault="008F57EF" w:rsidP="008F57EF"/>
    <w:p w14:paraId="44EAFD9C" w14:textId="77777777" w:rsidR="008F57EF" w:rsidRDefault="008F57EF" w:rsidP="008F57EF"/>
    <w:p w14:paraId="4B94D5A5" w14:textId="77777777" w:rsidR="00113BB4" w:rsidRDefault="008F57EF" w:rsidP="008F57EF">
      <w:pPr>
        <w:tabs>
          <w:tab w:val="left" w:pos="5085"/>
        </w:tabs>
      </w:pPr>
      <w:r>
        <w:tab/>
      </w:r>
    </w:p>
    <w:p w14:paraId="3DEEC669" w14:textId="77777777" w:rsidR="008F57EF" w:rsidRDefault="008F57EF" w:rsidP="008F57EF">
      <w:pPr>
        <w:tabs>
          <w:tab w:val="left" w:pos="5085"/>
        </w:tabs>
      </w:pPr>
    </w:p>
    <w:p w14:paraId="3656B9AB" w14:textId="77777777" w:rsidR="008F57EF" w:rsidRDefault="008F57EF" w:rsidP="008F57EF">
      <w:pPr>
        <w:tabs>
          <w:tab w:val="left" w:pos="5085"/>
        </w:tabs>
      </w:pPr>
    </w:p>
    <w:p w14:paraId="45FB0818" w14:textId="77777777" w:rsidR="008F57EF" w:rsidRDefault="008F57EF" w:rsidP="008F57EF">
      <w:pPr>
        <w:tabs>
          <w:tab w:val="left" w:pos="5085"/>
        </w:tabs>
      </w:pPr>
    </w:p>
    <w:p w14:paraId="049F31CB" w14:textId="77777777" w:rsidR="008F57EF" w:rsidRDefault="008F57EF" w:rsidP="008F57EF">
      <w:pPr>
        <w:tabs>
          <w:tab w:val="left" w:pos="5085"/>
        </w:tabs>
      </w:pPr>
    </w:p>
    <w:p w14:paraId="53128261" w14:textId="5EDB4104" w:rsidR="008F57EF" w:rsidRDefault="008F57EF" w:rsidP="008F57EF">
      <w:pPr>
        <w:tabs>
          <w:tab w:val="left" w:pos="5085"/>
        </w:tabs>
      </w:pPr>
    </w:p>
    <w:p w14:paraId="1C5A1730" w14:textId="1B172EE1" w:rsidR="00C64D22" w:rsidRDefault="00C64D22" w:rsidP="008F57EF">
      <w:pPr>
        <w:tabs>
          <w:tab w:val="left" w:pos="5085"/>
        </w:tabs>
      </w:pPr>
    </w:p>
    <w:p w14:paraId="636E29D4" w14:textId="116FA1B8" w:rsidR="00C64D22" w:rsidRDefault="00C64D22" w:rsidP="008F57EF">
      <w:pPr>
        <w:tabs>
          <w:tab w:val="left" w:pos="5085"/>
        </w:tabs>
        <w:sectPr w:rsidR="00C64D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358"/>
      </w:tblGrid>
      <w:tr w:rsidR="008F57EF" w14:paraId="1D5B8C0B" w14:textId="77777777" w:rsidTr="00E0446C">
        <w:tc>
          <w:tcPr>
            <w:tcW w:w="5098" w:type="dxa"/>
          </w:tcPr>
          <w:p w14:paraId="34AF520E" w14:textId="77777777" w:rsidR="008F57EF" w:rsidRDefault="008F57EF" w:rsidP="008F57EF">
            <w:pPr>
              <w:tabs>
                <w:tab w:val="left" w:pos="5085"/>
              </w:tabs>
            </w:pPr>
            <w:r>
              <w:lastRenderedPageBreak/>
              <w:t>Homework Sheet 1</w:t>
            </w:r>
            <w:r w:rsidR="005468F9">
              <w:t xml:space="preserve"> Basic Number</w:t>
            </w:r>
          </w:p>
        </w:tc>
        <w:tc>
          <w:tcPr>
            <w:tcW w:w="5358" w:type="dxa"/>
          </w:tcPr>
          <w:p w14:paraId="344515DB" w14:textId="77777777" w:rsidR="008F57EF" w:rsidRDefault="008F57EF" w:rsidP="008F57EF">
            <w:pPr>
              <w:tabs>
                <w:tab w:val="left" w:pos="5085"/>
              </w:tabs>
            </w:pPr>
            <w:r>
              <w:t xml:space="preserve">Week </w:t>
            </w:r>
            <w:r w:rsidR="005468F9">
              <w:t xml:space="preserve"> 1</w:t>
            </w:r>
          </w:p>
        </w:tc>
      </w:tr>
      <w:tr w:rsidR="008F57EF" w14:paraId="5A9AEEDA" w14:textId="77777777" w:rsidTr="00E0446C">
        <w:tc>
          <w:tcPr>
            <w:tcW w:w="5098" w:type="dxa"/>
          </w:tcPr>
          <w:p w14:paraId="7B975DAA" w14:textId="77777777" w:rsidR="008F57EF" w:rsidRDefault="008F57EF" w:rsidP="008F57EF">
            <w:pPr>
              <w:tabs>
                <w:tab w:val="left" w:pos="5085"/>
              </w:tabs>
            </w:pPr>
            <w:r>
              <w:t>1</w:t>
            </w:r>
            <w:r w:rsidR="004E0122">
              <w:t>: Double 134</w:t>
            </w:r>
          </w:p>
          <w:p w14:paraId="62486C05" w14:textId="77777777" w:rsidR="004E0122" w:rsidRDefault="004E0122" w:rsidP="008F57EF">
            <w:pPr>
              <w:tabs>
                <w:tab w:val="left" w:pos="5085"/>
              </w:tabs>
            </w:pPr>
          </w:p>
          <w:p w14:paraId="4101652C" w14:textId="77777777" w:rsidR="004E0122" w:rsidRDefault="004E0122" w:rsidP="008F57EF">
            <w:pPr>
              <w:tabs>
                <w:tab w:val="left" w:pos="5085"/>
              </w:tabs>
            </w:pPr>
          </w:p>
          <w:p w14:paraId="4B99056E" w14:textId="77777777" w:rsidR="004E0122" w:rsidRDefault="004E0122" w:rsidP="008F57EF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12A85FA6" w14:textId="77777777" w:rsidR="008F57EF" w:rsidRPr="00E0446C" w:rsidRDefault="00FA2D48" w:rsidP="00D446C1">
            <w:pPr>
              <w:pStyle w:val="ListParagraph"/>
              <w:numPr>
                <w:ilvl w:val="0"/>
                <w:numId w:val="12"/>
              </w:numPr>
              <w:tabs>
                <w:tab w:val="left" w:pos="5085"/>
              </w:tabs>
            </w:pPr>
            <w:r w:rsidRPr="00E0446C">
              <w:t>Calculate the following:</w:t>
            </w:r>
          </w:p>
          <w:p w14:paraId="7651626F" w14:textId="77777777" w:rsidR="00FA2D48" w:rsidRPr="00E0446C" w:rsidRDefault="00FA2D48" w:rsidP="00D446C1">
            <w:pPr>
              <w:pStyle w:val="ListParagraph"/>
              <w:numPr>
                <w:ilvl w:val="0"/>
                <w:numId w:val="6"/>
              </w:numPr>
              <w:tabs>
                <w:tab w:val="left" w:pos="5085"/>
              </w:tabs>
            </w:pPr>
            <w:r w:rsidRPr="00E0446C">
              <w:t>13 + - 5 =</w:t>
            </w:r>
            <w:r w:rsidR="00D446C1" w:rsidRPr="00E0446C">
              <w:t xml:space="preserve">                   b) </w:t>
            </w:r>
            <w:r w:rsidRPr="00E0446C">
              <w:t>-14 + - 12=</w:t>
            </w:r>
          </w:p>
          <w:p w14:paraId="396E5FB3" w14:textId="77777777" w:rsidR="00FA2D48" w:rsidRPr="00E0446C" w:rsidRDefault="00FA2D48" w:rsidP="00D446C1">
            <w:pPr>
              <w:pStyle w:val="ListParagraph"/>
              <w:numPr>
                <w:ilvl w:val="0"/>
                <w:numId w:val="6"/>
              </w:numPr>
              <w:tabs>
                <w:tab w:val="left" w:pos="5085"/>
              </w:tabs>
            </w:pPr>
            <w:r w:rsidRPr="00E0446C">
              <w:t>-4 x -12 =</w:t>
            </w:r>
            <w:r w:rsidR="00A524CE" w:rsidRPr="00E0446C">
              <w:t xml:space="preserve">                   d)  </w:t>
            </w:r>
            <w:r w:rsidR="00D446C1" w:rsidRPr="00E0446C">
              <w:t xml:space="preserve"> </w:t>
            </w:r>
            <w:r w:rsidRPr="00E0446C">
              <w:t>-66 ÷ 3 =</w:t>
            </w:r>
          </w:p>
          <w:p w14:paraId="0D5DC45B" w14:textId="77777777" w:rsidR="00FA2D48" w:rsidRPr="00E0446C" w:rsidRDefault="00FA2D48" w:rsidP="00FA2D48">
            <w:pPr>
              <w:tabs>
                <w:tab w:val="left" w:pos="5085"/>
              </w:tabs>
              <w:rPr>
                <w:highlight w:val="yellow"/>
              </w:rPr>
            </w:pPr>
          </w:p>
          <w:p w14:paraId="4F8A69CC" w14:textId="77777777" w:rsidR="00C64D22" w:rsidRPr="00E0446C" w:rsidRDefault="00C64D22" w:rsidP="00FA2D48">
            <w:pPr>
              <w:tabs>
                <w:tab w:val="left" w:pos="5085"/>
              </w:tabs>
              <w:rPr>
                <w:highlight w:val="yellow"/>
              </w:rPr>
            </w:pPr>
          </w:p>
          <w:p w14:paraId="06D9D72F" w14:textId="77777777" w:rsidR="00C64D22" w:rsidRPr="00E0446C" w:rsidRDefault="00C64D22" w:rsidP="00FA2D48">
            <w:pPr>
              <w:tabs>
                <w:tab w:val="left" w:pos="5085"/>
              </w:tabs>
              <w:rPr>
                <w:highlight w:val="yellow"/>
              </w:rPr>
            </w:pPr>
          </w:p>
          <w:p w14:paraId="1299C43A" w14:textId="030F8E7C" w:rsidR="00C64D22" w:rsidRPr="00E0446C" w:rsidRDefault="00C64D22" w:rsidP="00FA2D48">
            <w:pPr>
              <w:tabs>
                <w:tab w:val="left" w:pos="5085"/>
              </w:tabs>
              <w:rPr>
                <w:highlight w:val="yellow"/>
              </w:rPr>
            </w:pPr>
          </w:p>
        </w:tc>
      </w:tr>
      <w:tr w:rsidR="00062C45" w14:paraId="4F7EFCB3" w14:textId="77777777" w:rsidTr="00E0446C">
        <w:trPr>
          <w:trHeight w:val="3164"/>
        </w:trPr>
        <w:tc>
          <w:tcPr>
            <w:tcW w:w="5098" w:type="dxa"/>
          </w:tcPr>
          <w:p w14:paraId="144DB036" w14:textId="77777777" w:rsidR="00062C45" w:rsidRDefault="00062C45" w:rsidP="00A709ED">
            <w:pPr>
              <w:tabs>
                <w:tab w:val="left" w:pos="5085"/>
              </w:tabs>
            </w:pPr>
            <w:r>
              <w:t>2</w:t>
            </w:r>
            <w:r w:rsidR="00A709ED">
              <w:t>. Put the following list of numbers in order starting with the smallest:</w:t>
            </w:r>
          </w:p>
          <w:p w14:paraId="4DDBEF00" w14:textId="77777777" w:rsidR="00941E85" w:rsidRDefault="00941E85" w:rsidP="00A709ED">
            <w:pPr>
              <w:tabs>
                <w:tab w:val="left" w:pos="5085"/>
              </w:tabs>
            </w:pPr>
          </w:p>
          <w:p w14:paraId="1AD55409" w14:textId="77777777" w:rsidR="00A709ED" w:rsidRDefault="00F21816" w:rsidP="00A709ED">
            <w:pPr>
              <w:tabs>
                <w:tab w:val="left" w:pos="5085"/>
              </w:tabs>
            </w:pPr>
            <w:r>
              <w:t xml:space="preserve">        </w:t>
            </w:r>
            <w:r w:rsidR="00A709ED">
              <w:t>a) 2372, 1784, 2386, 1990, 3233, 3022</w:t>
            </w:r>
          </w:p>
          <w:p w14:paraId="3461D779" w14:textId="77777777" w:rsidR="00A709ED" w:rsidRDefault="00A709ED" w:rsidP="00A709ED">
            <w:pPr>
              <w:tabs>
                <w:tab w:val="left" w:pos="5085"/>
              </w:tabs>
            </w:pPr>
          </w:p>
          <w:p w14:paraId="3CF2D8B6" w14:textId="3CD7580F" w:rsidR="00941E85" w:rsidRDefault="00941E85" w:rsidP="00A709ED">
            <w:pPr>
              <w:tabs>
                <w:tab w:val="left" w:pos="5085"/>
              </w:tabs>
            </w:pPr>
          </w:p>
          <w:p w14:paraId="2C5A0633" w14:textId="61510409" w:rsidR="00FA0B21" w:rsidRDefault="00FA0B21" w:rsidP="00A709ED">
            <w:pPr>
              <w:tabs>
                <w:tab w:val="left" w:pos="5085"/>
              </w:tabs>
            </w:pPr>
          </w:p>
          <w:p w14:paraId="7C14AF7F" w14:textId="77777777" w:rsidR="00FA0B21" w:rsidRDefault="00FA0B21" w:rsidP="00A709ED">
            <w:pPr>
              <w:tabs>
                <w:tab w:val="left" w:pos="5085"/>
              </w:tabs>
            </w:pPr>
          </w:p>
          <w:p w14:paraId="0FB78278" w14:textId="77777777" w:rsidR="00941E85" w:rsidRDefault="00941E85" w:rsidP="00A709ED">
            <w:pPr>
              <w:tabs>
                <w:tab w:val="left" w:pos="5085"/>
              </w:tabs>
            </w:pPr>
          </w:p>
          <w:p w14:paraId="20B2E390" w14:textId="77777777" w:rsidR="00A709ED" w:rsidRDefault="00F21816" w:rsidP="00A709ED">
            <w:pPr>
              <w:tabs>
                <w:tab w:val="left" w:pos="5085"/>
              </w:tabs>
            </w:pPr>
            <w:r>
              <w:t xml:space="preserve">        </w:t>
            </w:r>
            <w:r w:rsidR="00A709ED">
              <w:t>b) -13, -6, 0, 17, -12, 15</w:t>
            </w:r>
          </w:p>
        </w:tc>
        <w:tc>
          <w:tcPr>
            <w:tcW w:w="5358" w:type="dxa"/>
          </w:tcPr>
          <w:p w14:paraId="089BED0F" w14:textId="77777777" w:rsidR="00062C45" w:rsidRPr="00E0446C" w:rsidRDefault="00941E85" w:rsidP="00941E85">
            <w:pPr>
              <w:tabs>
                <w:tab w:val="left" w:pos="5085"/>
              </w:tabs>
            </w:pPr>
            <w:r w:rsidRPr="00E0446C">
              <w:t>10</w:t>
            </w:r>
            <w:r w:rsidR="00062C45" w:rsidRPr="00E0446C">
              <w:t xml:space="preserve">: </w:t>
            </w:r>
            <w:r w:rsidRPr="00E0446C">
              <w:t>Rugby league teams have 13 in the starting line-up and four substitutes. Eight teams are in the tournament.</w:t>
            </w:r>
          </w:p>
          <w:p w14:paraId="049CF024" w14:textId="77777777" w:rsidR="00941E85" w:rsidRPr="00E0446C" w:rsidRDefault="00941E85" w:rsidP="00941E85">
            <w:pPr>
              <w:pStyle w:val="ListParagraph"/>
              <w:numPr>
                <w:ilvl w:val="0"/>
                <w:numId w:val="7"/>
              </w:numPr>
              <w:tabs>
                <w:tab w:val="left" w:pos="5085"/>
              </w:tabs>
            </w:pPr>
            <w:r w:rsidRPr="00E0446C">
              <w:t>How many players are there altogether?</w:t>
            </w:r>
          </w:p>
          <w:p w14:paraId="1FC39945" w14:textId="77777777" w:rsidR="00941E85" w:rsidRPr="00E0446C" w:rsidRDefault="00941E85" w:rsidP="00941E85">
            <w:pPr>
              <w:pStyle w:val="ListParagraph"/>
              <w:tabs>
                <w:tab w:val="left" w:pos="5085"/>
              </w:tabs>
            </w:pPr>
          </w:p>
          <w:p w14:paraId="0562CB0E" w14:textId="77777777" w:rsidR="00941E85" w:rsidRPr="00E0446C" w:rsidRDefault="00941E85" w:rsidP="00941E85">
            <w:pPr>
              <w:pStyle w:val="ListParagraph"/>
              <w:tabs>
                <w:tab w:val="left" w:pos="5085"/>
              </w:tabs>
            </w:pPr>
          </w:p>
          <w:p w14:paraId="34CE0A41" w14:textId="6E20D906" w:rsidR="00941E85" w:rsidRPr="00E0446C" w:rsidRDefault="00941E85" w:rsidP="00941E85">
            <w:pPr>
              <w:pStyle w:val="ListParagraph"/>
              <w:tabs>
                <w:tab w:val="left" w:pos="5085"/>
              </w:tabs>
            </w:pPr>
          </w:p>
          <w:p w14:paraId="7D32BFCA" w14:textId="19B7B266" w:rsidR="00C64D22" w:rsidRPr="00E0446C" w:rsidRDefault="00C64D22" w:rsidP="00941E85">
            <w:pPr>
              <w:pStyle w:val="ListParagraph"/>
              <w:tabs>
                <w:tab w:val="left" w:pos="5085"/>
              </w:tabs>
            </w:pPr>
          </w:p>
          <w:p w14:paraId="3743ABC7" w14:textId="77777777" w:rsidR="00C64D22" w:rsidRPr="00E0446C" w:rsidRDefault="00C64D22" w:rsidP="00941E85">
            <w:pPr>
              <w:pStyle w:val="ListParagraph"/>
              <w:tabs>
                <w:tab w:val="left" w:pos="5085"/>
              </w:tabs>
            </w:pPr>
          </w:p>
          <w:p w14:paraId="1FB7C3D5" w14:textId="77777777" w:rsidR="00941E85" w:rsidRPr="00E0446C" w:rsidRDefault="00941E85" w:rsidP="00941E85">
            <w:pPr>
              <w:pStyle w:val="ListParagraph"/>
              <w:numPr>
                <w:ilvl w:val="0"/>
                <w:numId w:val="7"/>
              </w:numPr>
              <w:tabs>
                <w:tab w:val="left" w:pos="5085"/>
              </w:tabs>
            </w:pPr>
            <w:r w:rsidRPr="00E0446C">
              <w:t>Each team has six forwards and three substitute forwards. How many forwards are in the tournament?</w:t>
            </w:r>
          </w:p>
          <w:p w14:paraId="4B96DF98" w14:textId="77777777" w:rsidR="00FA0B21" w:rsidRPr="00E0446C" w:rsidRDefault="00FA0B21" w:rsidP="00941E85">
            <w:pPr>
              <w:tabs>
                <w:tab w:val="left" w:pos="5085"/>
              </w:tabs>
            </w:pPr>
          </w:p>
          <w:p w14:paraId="04AAD4BC" w14:textId="77777777" w:rsidR="00FA0B21" w:rsidRPr="00E0446C" w:rsidRDefault="00FA0B21" w:rsidP="00941E85">
            <w:pPr>
              <w:tabs>
                <w:tab w:val="left" w:pos="5085"/>
              </w:tabs>
            </w:pPr>
          </w:p>
          <w:p w14:paraId="7C1013A3" w14:textId="587E2BA1" w:rsidR="00FA0B21" w:rsidRPr="00E0446C" w:rsidRDefault="00FA0B21" w:rsidP="00941E85">
            <w:pPr>
              <w:tabs>
                <w:tab w:val="left" w:pos="5085"/>
              </w:tabs>
            </w:pPr>
          </w:p>
          <w:p w14:paraId="7B5CA683" w14:textId="2B7EBDAC" w:rsidR="00E27219" w:rsidRPr="00E0446C" w:rsidRDefault="00E27219" w:rsidP="00941E85">
            <w:pPr>
              <w:tabs>
                <w:tab w:val="left" w:pos="5085"/>
              </w:tabs>
            </w:pPr>
          </w:p>
          <w:p w14:paraId="383F2D00" w14:textId="77777777" w:rsidR="00E27219" w:rsidRPr="00E0446C" w:rsidRDefault="00E27219" w:rsidP="00941E85">
            <w:pPr>
              <w:tabs>
                <w:tab w:val="left" w:pos="5085"/>
              </w:tabs>
            </w:pPr>
          </w:p>
          <w:p w14:paraId="62EBF3C5" w14:textId="28AFD1CB" w:rsidR="00941E85" w:rsidRPr="00E0446C" w:rsidRDefault="00941E85" w:rsidP="00941E85">
            <w:pPr>
              <w:tabs>
                <w:tab w:val="left" w:pos="5085"/>
              </w:tabs>
            </w:pPr>
            <w:r w:rsidRPr="00E0446C">
              <w:br/>
            </w:r>
          </w:p>
        </w:tc>
      </w:tr>
      <w:tr w:rsidR="008F57EF" w:rsidRPr="00E0446C" w14:paraId="1EF04C89" w14:textId="77777777" w:rsidTr="00E0446C">
        <w:tc>
          <w:tcPr>
            <w:tcW w:w="5098" w:type="dxa"/>
          </w:tcPr>
          <w:p w14:paraId="728D3C69" w14:textId="77777777" w:rsidR="007112C2" w:rsidRPr="00E0446C" w:rsidRDefault="008F57EF" w:rsidP="00A709ED">
            <w:pPr>
              <w:tabs>
                <w:tab w:val="left" w:pos="5085"/>
              </w:tabs>
            </w:pPr>
            <w:r w:rsidRPr="00E0446C">
              <w:t>3</w:t>
            </w:r>
            <w:r w:rsidR="00972E9D" w:rsidRPr="00E0446C">
              <w:t>: Calculate</w:t>
            </w:r>
            <w:r w:rsidR="00A709ED" w:rsidRPr="00E0446C">
              <w:t xml:space="preserve"> the following additions and subtractions:</w:t>
            </w:r>
          </w:p>
          <w:p w14:paraId="6D98A12B" w14:textId="77777777" w:rsidR="00A709ED" w:rsidRPr="00E0446C" w:rsidRDefault="00A709ED" w:rsidP="00A709ED">
            <w:pPr>
              <w:tabs>
                <w:tab w:val="left" w:pos="5085"/>
              </w:tabs>
            </w:pPr>
          </w:p>
          <w:p w14:paraId="616812AD" w14:textId="39AF4C5D" w:rsidR="00A709ED" w:rsidRPr="00E0446C" w:rsidRDefault="00A709ED" w:rsidP="00A709ED">
            <w:pPr>
              <w:pStyle w:val="ListParagraph"/>
              <w:numPr>
                <w:ilvl w:val="0"/>
                <w:numId w:val="1"/>
              </w:numPr>
              <w:tabs>
                <w:tab w:val="left" w:pos="5085"/>
              </w:tabs>
            </w:pPr>
            <w:r w:rsidRPr="00E0446C">
              <w:t>– 3 + 12 =</w:t>
            </w:r>
          </w:p>
          <w:p w14:paraId="15115657" w14:textId="21A8B8FD" w:rsidR="00C64D22" w:rsidRPr="00E0446C" w:rsidRDefault="00C64D22" w:rsidP="00C64D22">
            <w:pPr>
              <w:tabs>
                <w:tab w:val="left" w:pos="5085"/>
              </w:tabs>
            </w:pPr>
          </w:p>
          <w:p w14:paraId="60CD862B" w14:textId="77777777" w:rsidR="00E27219" w:rsidRPr="00E0446C" w:rsidRDefault="00E27219" w:rsidP="00C64D22">
            <w:pPr>
              <w:tabs>
                <w:tab w:val="left" w:pos="5085"/>
              </w:tabs>
            </w:pPr>
          </w:p>
          <w:p w14:paraId="754DDA2F" w14:textId="77777777" w:rsidR="00C64D22" w:rsidRPr="00E0446C" w:rsidRDefault="00C64D22" w:rsidP="00C64D22">
            <w:pPr>
              <w:tabs>
                <w:tab w:val="left" w:pos="5085"/>
              </w:tabs>
            </w:pPr>
          </w:p>
          <w:p w14:paraId="3D1AE3CC" w14:textId="77777777" w:rsidR="00A709ED" w:rsidRPr="00E0446C" w:rsidRDefault="00A709ED" w:rsidP="00A709ED">
            <w:pPr>
              <w:pStyle w:val="ListParagraph"/>
              <w:numPr>
                <w:ilvl w:val="0"/>
                <w:numId w:val="1"/>
              </w:numPr>
              <w:tabs>
                <w:tab w:val="left" w:pos="5085"/>
              </w:tabs>
            </w:pPr>
            <w:r w:rsidRPr="00E0446C">
              <w:t>-4+ 8-2 =</w:t>
            </w:r>
          </w:p>
          <w:p w14:paraId="4255EFE4" w14:textId="77777777" w:rsidR="00A709ED" w:rsidRPr="00E0446C" w:rsidRDefault="00A709ED" w:rsidP="00A709ED">
            <w:pPr>
              <w:tabs>
                <w:tab w:val="left" w:pos="5085"/>
              </w:tabs>
            </w:pPr>
          </w:p>
          <w:p w14:paraId="4D8ACF1F" w14:textId="77777777" w:rsidR="00C64D22" w:rsidRPr="00E0446C" w:rsidRDefault="00C64D22" w:rsidP="00A709ED">
            <w:pPr>
              <w:tabs>
                <w:tab w:val="left" w:pos="5085"/>
              </w:tabs>
            </w:pPr>
          </w:p>
          <w:p w14:paraId="2946DB82" w14:textId="75E0D651" w:rsidR="00C64D22" w:rsidRPr="00E0446C" w:rsidRDefault="00C64D22" w:rsidP="00A709ED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198A5C9D" w14:textId="77777777" w:rsidR="008F57EF" w:rsidRPr="00E0446C" w:rsidRDefault="00941E85" w:rsidP="008F57EF">
            <w:pPr>
              <w:tabs>
                <w:tab w:val="left" w:pos="5085"/>
              </w:tabs>
            </w:pPr>
            <w:r w:rsidRPr="00E0446C">
              <w:t>11</w:t>
            </w:r>
            <w:r w:rsidR="00CB6148" w:rsidRPr="00E0446C">
              <w:t xml:space="preserve">: </w:t>
            </w:r>
            <w:r w:rsidRPr="00E0446C">
              <w:t>Write down all the factors of the following numbers:</w:t>
            </w:r>
          </w:p>
          <w:p w14:paraId="5997CC1D" w14:textId="77777777" w:rsidR="00941E85" w:rsidRPr="00E0446C" w:rsidRDefault="00941E85" w:rsidP="008F57EF">
            <w:pPr>
              <w:tabs>
                <w:tab w:val="left" w:pos="5085"/>
              </w:tabs>
            </w:pPr>
          </w:p>
          <w:p w14:paraId="61A51A77" w14:textId="0664852B" w:rsidR="00941E85" w:rsidRPr="00E0446C" w:rsidRDefault="00941E85" w:rsidP="00941E85">
            <w:pPr>
              <w:pStyle w:val="ListParagraph"/>
              <w:numPr>
                <w:ilvl w:val="0"/>
                <w:numId w:val="8"/>
              </w:numPr>
              <w:tabs>
                <w:tab w:val="left" w:pos="5085"/>
              </w:tabs>
            </w:pPr>
            <w:r w:rsidRPr="00E0446C">
              <w:t>39</w:t>
            </w:r>
          </w:p>
          <w:p w14:paraId="59557AD1" w14:textId="43C7812D" w:rsidR="00C64D22" w:rsidRPr="00E0446C" w:rsidRDefault="00C64D22" w:rsidP="00C64D22">
            <w:pPr>
              <w:pStyle w:val="ListParagraph"/>
              <w:tabs>
                <w:tab w:val="left" w:pos="5085"/>
              </w:tabs>
            </w:pPr>
          </w:p>
          <w:p w14:paraId="57B36C45" w14:textId="5D9A39AA" w:rsidR="00E27219" w:rsidRPr="00E0446C" w:rsidRDefault="00E27219" w:rsidP="00C64D22">
            <w:pPr>
              <w:pStyle w:val="ListParagraph"/>
              <w:tabs>
                <w:tab w:val="left" w:pos="5085"/>
              </w:tabs>
            </w:pPr>
          </w:p>
          <w:p w14:paraId="00A31184" w14:textId="77777777" w:rsidR="00E27219" w:rsidRPr="00E0446C" w:rsidRDefault="00E27219" w:rsidP="00C64D22">
            <w:pPr>
              <w:pStyle w:val="ListParagraph"/>
              <w:tabs>
                <w:tab w:val="left" w:pos="5085"/>
              </w:tabs>
            </w:pPr>
          </w:p>
          <w:p w14:paraId="64397A95" w14:textId="2B7ECEDD" w:rsidR="00941E85" w:rsidRPr="00E0446C" w:rsidRDefault="00941E85" w:rsidP="00941E85">
            <w:pPr>
              <w:pStyle w:val="ListParagraph"/>
              <w:numPr>
                <w:ilvl w:val="0"/>
                <w:numId w:val="8"/>
              </w:numPr>
              <w:tabs>
                <w:tab w:val="left" w:pos="5085"/>
              </w:tabs>
            </w:pPr>
            <w:r w:rsidRPr="00E0446C">
              <w:t>44</w:t>
            </w:r>
          </w:p>
          <w:p w14:paraId="3AD2C85B" w14:textId="0C013BB5" w:rsidR="00C64D22" w:rsidRPr="00E0446C" w:rsidRDefault="00C64D22" w:rsidP="00C64D22">
            <w:pPr>
              <w:pStyle w:val="ListParagraph"/>
            </w:pPr>
          </w:p>
          <w:p w14:paraId="265C4EAC" w14:textId="77777777" w:rsidR="00E27219" w:rsidRPr="00E0446C" w:rsidRDefault="00E27219" w:rsidP="00C64D22">
            <w:pPr>
              <w:pStyle w:val="ListParagraph"/>
            </w:pPr>
          </w:p>
          <w:p w14:paraId="17392DFA" w14:textId="77777777" w:rsidR="00E27219" w:rsidRPr="00E0446C" w:rsidRDefault="00E27219" w:rsidP="00C64D22">
            <w:pPr>
              <w:pStyle w:val="ListParagraph"/>
            </w:pPr>
          </w:p>
          <w:p w14:paraId="6089FD39" w14:textId="1E77973F" w:rsidR="00941E85" w:rsidRPr="00E0446C" w:rsidRDefault="00941E85" w:rsidP="00941E85">
            <w:pPr>
              <w:pStyle w:val="ListParagraph"/>
              <w:numPr>
                <w:ilvl w:val="0"/>
                <w:numId w:val="8"/>
              </w:numPr>
              <w:tabs>
                <w:tab w:val="left" w:pos="5085"/>
              </w:tabs>
            </w:pPr>
            <w:r w:rsidRPr="00E0446C">
              <w:t>48</w:t>
            </w:r>
          </w:p>
          <w:p w14:paraId="1EA15923" w14:textId="77777777" w:rsidR="00C64D22" w:rsidRPr="00E0446C" w:rsidRDefault="00C64D22" w:rsidP="00C64D22">
            <w:pPr>
              <w:pStyle w:val="ListParagraph"/>
            </w:pPr>
          </w:p>
          <w:p w14:paraId="6CF21876" w14:textId="77777777" w:rsidR="00C64D22" w:rsidRPr="00E0446C" w:rsidRDefault="00C64D22" w:rsidP="00C64D22">
            <w:pPr>
              <w:pStyle w:val="ListParagraph"/>
              <w:tabs>
                <w:tab w:val="left" w:pos="5085"/>
              </w:tabs>
            </w:pPr>
          </w:p>
          <w:p w14:paraId="110FFD37" w14:textId="77777777" w:rsidR="004A6D5A" w:rsidRPr="00E0446C" w:rsidRDefault="004A6D5A" w:rsidP="008F57EF">
            <w:pPr>
              <w:tabs>
                <w:tab w:val="left" w:pos="5085"/>
              </w:tabs>
            </w:pPr>
          </w:p>
        </w:tc>
      </w:tr>
      <w:tr w:rsidR="008F57EF" w:rsidRPr="00E0446C" w14:paraId="1E768BEA" w14:textId="77777777" w:rsidTr="00E0446C">
        <w:tc>
          <w:tcPr>
            <w:tcW w:w="5098" w:type="dxa"/>
          </w:tcPr>
          <w:p w14:paraId="37AA7E8F" w14:textId="77777777" w:rsidR="008F57EF" w:rsidRPr="00E0446C" w:rsidRDefault="008F57EF" w:rsidP="008F57EF">
            <w:pPr>
              <w:tabs>
                <w:tab w:val="left" w:pos="5085"/>
              </w:tabs>
            </w:pPr>
            <w:r w:rsidRPr="00E0446C">
              <w:t>4</w:t>
            </w:r>
            <w:r w:rsidR="0021604A" w:rsidRPr="00E0446C">
              <w:t xml:space="preserve">: </w:t>
            </w:r>
            <w:r w:rsidR="00A709ED" w:rsidRPr="00E0446C">
              <w:t>Place the correct symbol &lt; or &gt; between the numbers in each pair:</w:t>
            </w:r>
          </w:p>
          <w:p w14:paraId="0E384D3B" w14:textId="23E160B1" w:rsidR="00A709ED" w:rsidRPr="00E0446C" w:rsidRDefault="00F21816" w:rsidP="00A709ED">
            <w:pPr>
              <w:pStyle w:val="ListParagraph"/>
              <w:numPr>
                <w:ilvl w:val="0"/>
                <w:numId w:val="2"/>
              </w:numPr>
              <w:tabs>
                <w:tab w:val="left" w:pos="5085"/>
              </w:tabs>
            </w:pPr>
            <w:r w:rsidRPr="00E0446C">
              <w:t>-8             0</w:t>
            </w:r>
          </w:p>
          <w:p w14:paraId="1847216C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3848C799" w14:textId="20486004" w:rsidR="00F21816" w:rsidRPr="00E0446C" w:rsidRDefault="00F21816" w:rsidP="00A709ED">
            <w:pPr>
              <w:pStyle w:val="ListParagraph"/>
              <w:numPr>
                <w:ilvl w:val="0"/>
                <w:numId w:val="2"/>
              </w:numPr>
              <w:tabs>
                <w:tab w:val="left" w:pos="5085"/>
              </w:tabs>
            </w:pPr>
            <w:r w:rsidRPr="00E0446C">
              <w:t>3.7          7.3</w:t>
            </w:r>
          </w:p>
          <w:p w14:paraId="504B34C5" w14:textId="77777777" w:rsidR="00FA0B21" w:rsidRPr="00E0446C" w:rsidRDefault="00FA0B21" w:rsidP="00FA0B21">
            <w:pPr>
              <w:pStyle w:val="ListParagraph"/>
            </w:pPr>
          </w:p>
          <w:p w14:paraId="13982EE1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7EEC9FA4" w14:textId="0F564CFA" w:rsidR="00F21816" w:rsidRPr="00E0446C" w:rsidRDefault="00F21816" w:rsidP="00A709ED">
            <w:pPr>
              <w:pStyle w:val="ListParagraph"/>
              <w:numPr>
                <w:ilvl w:val="0"/>
                <w:numId w:val="2"/>
              </w:numPr>
              <w:tabs>
                <w:tab w:val="left" w:pos="5085"/>
              </w:tabs>
            </w:pPr>
            <w:r w:rsidRPr="00E0446C">
              <w:t>2.5         -25.5</w:t>
            </w:r>
          </w:p>
          <w:p w14:paraId="7CD3DA26" w14:textId="0C3DE282" w:rsidR="00FA0B21" w:rsidRPr="00E0446C" w:rsidRDefault="00FA0B21" w:rsidP="00FA0B21">
            <w:pPr>
              <w:tabs>
                <w:tab w:val="left" w:pos="5085"/>
              </w:tabs>
              <w:ind w:left="360"/>
            </w:pPr>
          </w:p>
          <w:p w14:paraId="3D274FF9" w14:textId="681C30CE" w:rsidR="00FA0B21" w:rsidRPr="00E0446C" w:rsidRDefault="00FA0B21" w:rsidP="00FA0B21">
            <w:pPr>
              <w:tabs>
                <w:tab w:val="left" w:pos="5085"/>
              </w:tabs>
              <w:ind w:left="360"/>
            </w:pPr>
          </w:p>
          <w:p w14:paraId="1C8935B7" w14:textId="4A4D22F6" w:rsidR="00FA0B21" w:rsidRPr="00E0446C" w:rsidRDefault="00FA0B21" w:rsidP="00FA0B21">
            <w:pPr>
              <w:tabs>
                <w:tab w:val="left" w:pos="5085"/>
              </w:tabs>
              <w:ind w:left="360"/>
            </w:pPr>
          </w:p>
          <w:p w14:paraId="0C430BE4" w14:textId="5089387E" w:rsidR="00FA0B21" w:rsidRPr="00E0446C" w:rsidRDefault="00FA0B21" w:rsidP="00FA0B21">
            <w:pPr>
              <w:tabs>
                <w:tab w:val="left" w:pos="5085"/>
              </w:tabs>
              <w:ind w:left="360"/>
            </w:pPr>
          </w:p>
          <w:p w14:paraId="3B4925BF" w14:textId="3A7816BD" w:rsidR="00E27219" w:rsidRPr="00E0446C" w:rsidRDefault="00E27219" w:rsidP="00FA0B21">
            <w:pPr>
              <w:tabs>
                <w:tab w:val="left" w:pos="5085"/>
              </w:tabs>
              <w:ind w:left="360"/>
            </w:pPr>
          </w:p>
          <w:p w14:paraId="249377E4" w14:textId="1627590B" w:rsidR="00FA0B21" w:rsidRPr="00E0446C" w:rsidRDefault="00FA0B21" w:rsidP="00FA0B21">
            <w:pPr>
              <w:tabs>
                <w:tab w:val="left" w:pos="5085"/>
              </w:tabs>
              <w:ind w:left="360"/>
            </w:pPr>
          </w:p>
          <w:p w14:paraId="6B699379" w14:textId="77777777" w:rsidR="007112C2" w:rsidRPr="00E0446C" w:rsidRDefault="007112C2" w:rsidP="008F57EF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3AA42AE7" w14:textId="77777777" w:rsidR="008F57EF" w:rsidRPr="00E0446C" w:rsidRDefault="00941E85" w:rsidP="00941E85">
            <w:pPr>
              <w:tabs>
                <w:tab w:val="left" w:pos="5085"/>
              </w:tabs>
            </w:pPr>
            <w:r w:rsidRPr="00E0446C">
              <w:t>12</w:t>
            </w:r>
            <w:r w:rsidR="00781E8C" w:rsidRPr="00E0446C">
              <w:t xml:space="preserve">: </w:t>
            </w:r>
            <w:r w:rsidRPr="00E0446C">
              <w:t>Write down the first five multiples of the following numbers:</w:t>
            </w:r>
          </w:p>
          <w:p w14:paraId="75697EEC" w14:textId="77777777" w:rsidR="00941E85" w:rsidRPr="00E0446C" w:rsidRDefault="00941E85" w:rsidP="00941E85">
            <w:pPr>
              <w:pStyle w:val="ListParagraph"/>
              <w:numPr>
                <w:ilvl w:val="0"/>
                <w:numId w:val="9"/>
              </w:numPr>
              <w:tabs>
                <w:tab w:val="left" w:pos="5085"/>
              </w:tabs>
            </w:pPr>
            <w:r w:rsidRPr="00E0446C">
              <w:t>7</w:t>
            </w:r>
          </w:p>
          <w:p w14:paraId="4B73E586" w14:textId="77777777" w:rsidR="00941E85" w:rsidRPr="00E0446C" w:rsidRDefault="00941E85" w:rsidP="00941E85">
            <w:pPr>
              <w:pStyle w:val="ListParagraph"/>
              <w:numPr>
                <w:ilvl w:val="0"/>
                <w:numId w:val="9"/>
              </w:numPr>
              <w:tabs>
                <w:tab w:val="left" w:pos="5085"/>
              </w:tabs>
            </w:pPr>
            <w:r w:rsidRPr="00E0446C">
              <w:t>12</w:t>
            </w:r>
          </w:p>
          <w:p w14:paraId="2B2B7304" w14:textId="77777777" w:rsidR="00941E85" w:rsidRPr="00E0446C" w:rsidRDefault="00941E85" w:rsidP="00941E85">
            <w:pPr>
              <w:pStyle w:val="ListParagraph"/>
              <w:numPr>
                <w:ilvl w:val="0"/>
                <w:numId w:val="9"/>
              </w:numPr>
              <w:tabs>
                <w:tab w:val="left" w:pos="5085"/>
              </w:tabs>
            </w:pPr>
            <w:r w:rsidRPr="00E0446C">
              <w:t>9</w:t>
            </w:r>
          </w:p>
        </w:tc>
      </w:tr>
      <w:tr w:rsidR="008F57EF" w:rsidRPr="00E0446C" w14:paraId="1B57C481" w14:textId="77777777" w:rsidTr="00E0446C">
        <w:tc>
          <w:tcPr>
            <w:tcW w:w="5098" w:type="dxa"/>
          </w:tcPr>
          <w:p w14:paraId="1C5401EB" w14:textId="77777777" w:rsidR="008F57EF" w:rsidRPr="00E0446C" w:rsidRDefault="008F57EF" w:rsidP="008F57EF">
            <w:pPr>
              <w:tabs>
                <w:tab w:val="left" w:pos="5085"/>
              </w:tabs>
            </w:pPr>
            <w:r w:rsidRPr="00E0446C">
              <w:lastRenderedPageBreak/>
              <w:t>5</w:t>
            </w:r>
            <w:r w:rsidR="00F21816" w:rsidRPr="00E0446C">
              <w:t>: Round the following numbers to 1 decimal place:</w:t>
            </w:r>
          </w:p>
          <w:p w14:paraId="3FE9F23F" w14:textId="77777777" w:rsidR="00F21816" w:rsidRPr="00E0446C" w:rsidRDefault="00F21816" w:rsidP="008F57EF">
            <w:pPr>
              <w:tabs>
                <w:tab w:val="left" w:pos="5085"/>
              </w:tabs>
            </w:pPr>
          </w:p>
          <w:p w14:paraId="21ADA899" w14:textId="2F6D84DC" w:rsidR="00F21816" w:rsidRPr="00E0446C" w:rsidRDefault="00F21816" w:rsidP="00F21816">
            <w:pPr>
              <w:pStyle w:val="ListParagraph"/>
              <w:numPr>
                <w:ilvl w:val="0"/>
                <w:numId w:val="3"/>
              </w:numPr>
              <w:tabs>
                <w:tab w:val="left" w:pos="5085"/>
              </w:tabs>
            </w:pPr>
            <w:r w:rsidRPr="00E0446C">
              <w:t xml:space="preserve">0.37 </w:t>
            </w:r>
          </w:p>
          <w:p w14:paraId="178EC038" w14:textId="7867CF85" w:rsidR="00E27219" w:rsidRPr="00E0446C" w:rsidRDefault="00E27219" w:rsidP="00E27219">
            <w:pPr>
              <w:tabs>
                <w:tab w:val="left" w:pos="5085"/>
              </w:tabs>
            </w:pPr>
          </w:p>
          <w:p w14:paraId="41911ED2" w14:textId="64683BFC" w:rsidR="00E27219" w:rsidRPr="00E0446C" w:rsidRDefault="00E27219" w:rsidP="00E27219">
            <w:pPr>
              <w:tabs>
                <w:tab w:val="left" w:pos="5085"/>
              </w:tabs>
            </w:pPr>
          </w:p>
          <w:p w14:paraId="0DD215FB" w14:textId="77777777" w:rsidR="00E27219" w:rsidRPr="00E0446C" w:rsidRDefault="00E27219" w:rsidP="00E27219">
            <w:pPr>
              <w:tabs>
                <w:tab w:val="left" w:pos="5085"/>
              </w:tabs>
            </w:pPr>
          </w:p>
          <w:p w14:paraId="535891B6" w14:textId="77777777" w:rsidR="00E27219" w:rsidRPr="00E0446C" w:rsidRDefault="00E27219" w:rsidP="00E27219">
            <w:pPr>
              <w:tabs>
                <w:tab w:val="left" w:pos="5085"/>
              </w:tabs>
            </w:pPr>
          </w:p>
          <w:p w14:paraId="3E0B4087" w14:textId="601509F1" w:rsidR="00F21816" w:rsidRPr="00E0446C" w:rsidRDefault="00F21816" w:rsidP="00F21816">
            <w:pPr>
              <w:pStyle w:val="ListParagraph"/>
              <w:numPr>
                <w:ilvl w:val="0"/>
                <w:numId w:val="3"/>
              </w:numPr>
              <w:tabs>
                <w:tab w:val="left" w:pos="5085"/>
              </w:tabs>
            </w:pPr>
            <w:r w:rsidRPr="00E0446C">
              <w:t>2.89</w:t>
            </w:r>
          </w:p>
          <w:p w14:paraId="222B5EC9" w14:textId="1DCD6E48" w:rsidR="00E27219" w:rsidRPr="00E0446C" w:rsidRDefault="00E27219" w:rsidP="00E27219">
            <w:pPr>
              <w:tabs>
                <w:tab w:val="left" w:pos="5085"/>
              </w:tabs>
            </w:pPr>
          </w:p>
          <w:p w14:paraId="6D0C89CF" w14:textId="34B5EB7D" w:rsidR="00E27219" w:rsidRPr="00E0446C" w:rsidRDefault="00E27219" w:rsidP="00E27219">
            <w:pPr>
              <w:tabs>
                <w:tab w:val="left" w:pos="5085"/>
              </w:tabs>
            </w:pPr>
          </w:p>
          <w:p w14:paraId="4217EFC1" w14:textId="707065DE" w:rsidR="00E27219" w:rsidRPr="00E0446C" w:rsidRDefault="00E27219" w:rsidP="00E27219">
            <w:pPr>
              <w:tabs>
                <w:tab w:val="left" w:pos="5085"/>
              </w:tabs>
            </w:pPr>
          </w:p>
          <w:p w14:paraId="2300D93B" w14:textId="6C00A8EE" w:rsidR="00E27219" w:rsidRPr="00E0446C" w:rsidRDefault="00E27219" w:rsidP="00E27219">
            <w:pPr>
              <w:tabs>
                <w:tab w:val="left" w:pos="5085"/>
              </w:tabs>
            </w:pPr>
          </w:p>
          <w:p w14:paraId="705DB270" w14:textId="77777777" w:rsidR="00E27219" w:rsidRPr="00E0446C" w:rsidRDefault="00E27219" w:rsidP="00E27219">
            <w:pPr>
              <w:tabs>
                <w:tab w:val="left" w:pos="5085"/>
              </w:tabs>
            </w:pPr>
          </w:p>
          <w:p w14:paraId="473A5A11" w14:textId="77777777" w:rsidR="00F21816" w:rsidRPr="00E0446C" w:rsidRDefault="00F21816" w:rsidP="00F21816">
            <w:pPr>
              <w:pStyle w:val="ListParagraph"/>
              <w:numPr>
                <w:ilvl w:val="0"/>
                <w:numId w:val="3"/>
              </w:numPr>
              <w:tabs>
                <w:tab w:val="left" w:pos="5085"/>
              </w:tabs>
            </w:pPr>
            <w:r w:rsidRPr="00E0446C">
              <w:t>1.99</w:t>
            </w:r>
          </w:p>
          <w:p w14:paraId="1F72F646" w14:textId="77777777" w:rsidR="007112C2" w:rsidRPr="00E0446C" w:rsidRDefault="007112C2" w:rsidP="008F57EF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414E76DE" w14:textId="77777777" w:rsidR="008F57EF" w:rsidRPr="00E0446C" w:rsidRDefault="00941E85" w:rsidP="00941E85">
            <w:pPr>
              <w:tabs>
                <w:tab w:val="left" w:pos="5085"/>
              </w:tabs>
            </w:pPr>
            <w:r w:rsidRPr="00E0446C">
              <w:t>13</w:t>
            </w:r>
            <w:r w:rsidR="009F31E7" w:rsidRPr="00E0446C">
              <w:t xml:space="preserve">: Find the </w:t>
            </w:r>
            <w:r w:rsidRPr="00E0446C">
              <w:t>Highest Common Factor(HCF) of the following:</w:t>
            </w:r>
          </w:p>
          <w:p w14:paraId="085ACEF8" w14:textId="5AE9C8A0" w:rsidR="00941E85" w:rsidRPr="00E0446C" w:rsidRDefault="00941E85" w:rsidP="00941E85">
            <w:pPr>
              <w:pStyle w:val="ListParagraph"/>
              <w:numPr>
                <w:ilvl w:val="0"/>
                <w:numId w:val="10"/>
              </w:numPr>
              <w:tabs>
                <w:tab w:val="left" w:pos="5085"/>
              </w:tabs>
            </w:pPr>
            <w:r w:rsidRPr="00E0446C">
              <w:t>6 and 4</w:t>
            </w:r>
          </w:p>
          <w:p w14:paraId="55C292D1" w14:textId="6ADA8E35" w:rsidR="00C64D22" w:rsidRPr="00E0446C" w:rsidRDefault="00C64D22" w:rsidP="00C64D22">
            <w:pPr>
              <w:tabs>
                <w:tab w:val="left" w:pos="5085"/>
              </w:tabs>
            </w:pPr>
          </w:p>
          <w:p w14:paraId="5D8E727A" w14:textId="618067DF" w:rsidR="00C64D22" w:rsidRPr="00E0446C" w:rsidRDefault="00C64D22" w:rsidP="00C64D22">
            <w:pPr>
              <w:tabs>
                <w:tab w:val="left" w:pos="5085"/>
              </w:tabs>
            </w:pPr>
          </w:p>
          <w:p w14:paraId="161DC7E6" w14:textId="77777777" w:rsidR="00FA0B21" w:rsidRPr="00E0446C" w:rsidRDefault="00FA0B21" w:rsidP="00C64D22">
            <w:pPr>
              <w:tabs>
                <w:tab w:val="left" w:pos="5085"/>
              </w:tabs>
            </w:pPr>
          </w:p>
          <w:p w14:paraId="1EAEA813" w14:textId="54E18EFA" w:rsidR="00FA0B21" w:rsidRPr="00E0446C" w:rsidRDefault="00FA0B21" w:rsidP="00C64D22">
            <w:pPr>
              <w:tabs>
                <w:tab w:val="left" w:pos="5085"/>
              </w:tabs>
            </w:pPr>
          </w:p>
          <w:p w14:paraId="6C370035" w14:textId="77777777" w:rsidR="00E27219" w:rsidRPr="00E0446C" w:rsidRDefault="00E27219" w:rsidP="00C64D22">
            <w:pPr>
              <w:tabs>
                <w:tab w:val="left" w:pos="5085"/>
              </w:tabs>
            </w:pPr>
          </w:p>
          <w:p w14:paraId="396A996C" w14:textId="6E37585A" w:rsidR="00E27219" w:rsidRPr="00E0446C" w:rsidRDefault="00E27219" w:rsidP="00C64D22">
            <w:pPr>
              <w:tabs>
                <w:tab w:val="left" w:pos="5085"/>
              </w:tabs>
            </w:pPr>
          </w:p>
          <w:p w14:paraId="5C456AC8" w14:textId="08057567" w:rsidR="00E27219" w:rsidRPr="00E0446C" w:rsidRDefault="00E27219" w:rsidP="00C64D22">
            <w:pPr>
              <w:tabs>
                <w:tab w:val="left" w:pos="5085"/>
              </w:tabs>
            </w:pPr>
          </w:p>
          <w:p w14:paraId="5475A158" w14:textId="77777777" w:rsidR="00E27219" w:rsidRPr="00E0446C" w:rsidRDefault="00E27219" w:rsidP="00C64D22">
            <w:pPr>
              <w:tabs>
                <w:tab w:val="left" w:pos="5085"/>
              </w:tabs>
            </w:pPr>
          </w:p>
          <w:p w14:paraId="54D16430" w14:textId="77777777" w:rsidR="00C64D22" w:rsidRPr="00E0446C" w:rsidRDefault="00C64D22" w:rsidP="00C64D22">
            <w:pPr>
              <w:tabs>
                <w:tab w:val="left" w:pos="5085"/>
              </w:tabs>
            </w:pPr>
          </w:p>
          <w:p w14:paraId="17DEC672" w14:textId="199D8F1D" w:rsidR="00941E85" w:rsidRPr="00E0446C" w:rsidRDefault="00941E85" w:rsidP="00941E85">
            <w:pPr>
              <w:pStyle w:val="ListParagraph"/>
              <w:numPr>
                <w:ilvl w:val="0"/>
                <w:numId w:val="10"/>
              </w:numPr>
              <w:tabs>
                <w:tab w:val="left" w:pos="5085"/>
              </w:tabs>
            </w:pPr>
            <w:r w:rsidRPr="00E0446C">
              <w:t>25 and 40</w:t>
            </w:r>
          </w:p>
          <w:p w14:paraId="4C881B09" w14:textId="6B824591" w:rsidR="00FA0B21" w:rsidRPr="00E0446C" w:rsidRDefault="00FA0B21" w:rsidP="00FA0B21">
            <w:pPr>
              <w:tabs>
                <w:tab w:val="left" w:pos="5085"/>
              </w:tabs>
            </w:pPr>
          </w:p>
          <w:p w14:paraId="7FB3C4D5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2A56BCF3" w14:textId="5FB1F930" w:rsidR="00C64D22" w:rsidRPr="00E0446C" w:rsidRDefault="00C64D22" w:rsidP="00C64D22">
            <w:pPr>
              <w:tabs>
                <w:tab w:val="left" w:pos="5085"/>
              </w:tabs>
            </w:pPr>
          </w:p>
          <w:p w14:paraId="49B1945B" w14:textId="75452B53" w:rsidR="00E27219" w:rsidRPr="00E0446C" w:rsidRDefault="00E27219" w:rsidP="00C64D22">
            <w:pPr>
              <w:tabs>
                <w:tab w:val="left" w:pos="5085"/>
              </w:tabs>
            </w:pPr>
          </w:p>
          <w:p w14:paraId="799C108D" w14:textId="77777777" w:rsidR="00E27219" w:rsidRPr="00E0446C" w:rsidRDefault="00E27219" w:rsidP="00C64D22">
            <w:pPr>
              <w:tabs>
                <w:tab w:val="left" w:pos="5085"/>
              </w:tabs>
            </w:pPr>
          </w:p>
          <w:p w14:paraId="5B63CF61" w14:textId="0E42FD59" w:rsidR="00C64D22" w:rsidRPr="00E0446C" w:rsidRDefault="00C64D22" w:rsidP="00C64D22">
            <w:pPr>
              <w:tabs>
                <w:tab w:val="left" w:pos="5085"/>
              </w:tabs>
            </w:pPr>
          </w:p>
          <w:p w14:paraId="26D50AEF" w14:textId="0062987B" w:rsidR="00C64D22" w:rsidRPr="00E0446C" w:rsidRDefault="00C64D22" w:rsidP="00FA0B21">
            <w:pPr>
              <w:tabs>
                <w:tab w:val="left" w:pos="5085"/>
              </w:tabs>
            </w:pPr>
          </w:p>
          <w:p w14:paraId="130BBE45" w14:textId="09297004" w:rsidR="00C64D22" w:rsidRPr="00E0446C" w:rsidRDefault="00C64D22" w:rsidP="00C64D22">
            <w:pPr>
              <w:tabs>
                <w:tab w:val="left" w:pos="5085"/>
              </w:tabs>
            </w:pPr>
          </w:p>
        </w:tc>
      </w:tr>
      <w:tr w:rsidR="008F57EF" w:rsidRPr="00E0446C" w14:paraId="64E144DA" w14:textId="77777777" w:rsidTr="00E0446C">
        <w:tc>
          <w:tcPr>
            <w:tcW w:w="5098" w:type="dxa"/>
          </w:tcPr>
          <w:p w14:paraId="1E661D61" w14:textId="77777777" w:rsidR="008F57EF" w:rsidRPr="00E0446C" w:rsidRDefault="008F57EF" w:rsidP="008F57EF">
            <w:pPr>
              <w:tabs>
                <w:tab w:val="left" w:pos="5085"/>
              </w:tabs>
            </w:pPr>
            <w:r w:rsidRPr="00E0446C">
              <w:t>6</w:t>
            </w:r>
            <w:r w:rsidR="00F07208" w:rsidRPr="00E0446C">
              <w:t>: A pack of 3 pens cost 45p. Work out how much a pack of 6 pens should cost.</w:t>
            </w:r>
          </w:p>
          <w:p w14:paraId="08CE6F91" w14:textId="52058ABF" w:rsidR="00F21816" w:rsidRPr="00E0446C" w:rsidRDefault="00F21816" w:rsidP="008F57EF">
            <w:pPr>
              <w:tabs>
                <w:tab w:val="left" w:pos="5085"/>
              </w:tabs>
            </w:pPr>
          </w:p>
          <w:p w14:paraId="39A89502" w14:textId="46CD92E7" w:rsidR="00C64D22" w:rsidRPr="00E0446C" w:rsidRDefault="00C64D22" w:rsidP="008F57EF">
            <w:pPr>
              <w:tabs>
                <w:tab w:val="left" w:pos="5085"/>
              </w:tabs>
            </w:pPr>
          </w:p>
          <w:p w14:paraId="57898B6C" w14:textId="0FCE4B94" w:rsidR="00C64D22" w:rsidRPr="00E0446C" w:rsidRDefault="00C64D22" w:rsidP="008F57EF">
            <w:pPr>
              <w:tabs>
                <w:tab w:val="left" w:pos="5085"/>
              </w:tabs>
            </w:pPr>
          </w:p>
          <w:p w14:paraId="78362DE0" w14:textId="07FCE761" w:rsidR="00FA0B21" w:rsidRPr="00E0446C" w:rsidRDefault="00FA0B21" w:rsidP="008F57EF">
            <w:pPr>
              <w:tabs>
                <w:tab w:val="left" w:pos="5085"/>
              </w:tabs>
            </w:pPr>
          </w:p>
          <w:p w14:paraId="53D69EAD" w14:textId="76F4BBF1" w:rsidR="00FA0B21" w:rsidRPr="00E0446C" w:rsidRDefault="00FA0B21" w:rsidP="008F57EF">
            <w:pPr>
              <w:tabs>
                <w:tab w:val="left" w:pos="5085"/>
              </w:tabs>
            </w:pPr>
          </w:p>
          <w:p w14:paraId="25DB11A0" w14:textId="1ADEA08D" w:rsidR="00E27219" w:rsidRPr="00E0446C" w:rsidRDefault="00E27219" w:rsidP="008F57EF">
            <w:pPr>
              <w:tabs>
                <w:tab w:val="left" w:pos="5085"/>
              </w:tabs>
            </w:pPr>
          </w:p>
          <w:p w14:paraId="69C20E3F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61CDCEAD" w14:textId="77777777" w:rsidR="00F07208" w:rsidRPr="00E0446C" w:rsidRDefault="00F07208" w:rsidP="008F57EF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555DCFAE" w14:textId="77777777" w:rsidR="008F57EF" w:rsidRPr="00E0446C" w:rsidRDefault="000B7696" w:rsidP="000B7696">
            <w:pPr>
              <w:tabs>
                <w:tab w:val="left" w:pos="5085"/>
              </w:tabs>
            </w:pPr>
            <w:r w:rsidRPr="00E0446C">
              <w:t>14</w:t>
            </w:r>
            <w:r w:rsidR="00215D9C" w:rsidRPr="00E0446C">
              <w:t xml:space="preserve">: </w:t>
            </w:r>
            <w:r w:rsidRPr="00E0446C">
              <w:t>Write down the first 20 Prime numbers.</w:t>
            </w:r>
          </w:p>
        </w:tc>
      </w:tr>
      <w:tr w:rsidR="008F57EF" w:rsidRPr="00E0446C" w14:paraId="2FA306C8" w14:textId="77777777" w:rsidTr="00E0446C">
        <w:tc>
          <w:tcPr>
            <w:tcW w:w="5098" w:type="dxa"/>
          </w:tcPr>
          <w:p w14:paraId="575F4F96" w14:textId="77777777" w:rsidR="005467B2" w:rsidRPr="00E0446C" w:rsidRDefault="008F57EF" w:rsidP="00F21816">
            <w:pPr>
              <w:tabs>
                <w:tab w:val="left" w:pos="5085"/>
              </w:tabs>
            </w:pPr>
            <w:r w:rsidRPr="00E0446C">
              <w:t>7</w:t>
            </w:r>
            <w:r w:rsidR="005467B2" w:rsidRPr="00E0446C">
              <w:t xml:space="preserve">: </w:t>
            </w:r>
            <w:r w:rsidR="00F21816" w:rsidRPr="00E0446C">
              <w:t>Round the following numbers to 1 significant figure(1sf):</w:t>
            </w:r>
          </w:p>
          <w:p w14:paraId="6BB9E253" w14:textId="77777777" w:rsidR="00F21816" w:rsidRPr="00E0446C" w:rsidRDefault="00F21816" w:rsidP="00F21816">
            <w:pPr>
              <w:tabs>
                <w:tab w:val="left" w:pos="5085"/>
              </w:tabs>
            </w:pPr>
          </w:p>
          <w:p w14:paraId="710DA29B" w14:textId="4F2B3C14" w:rsidR="00F21816" w:rsidRPr="00E0446C" w:rsidRDefault="00F21816" w:rsidP="00F21816">
            <w:pPr>
              <w:pStyle w:val="ListParagraph"/>
              <w:numPr>
                <w:ilvl w:val="0"/>
                <w:numId w:val="4"/>
              </w:numPr>
              <w:tabs>
                <w:tab w:val="left" w:pos="5085"/>
              </w:tabs>
            </w:pPr>
            <w:r w:rsidRPr="00E0446C">
              <w:t>8.3728</w:t>
            </w:r>
          </w:p>
          <w:p w14:paraId="48ACB643" w14:textId="4469F22F" w:rsidR="00E27219" w:rsidRPr="00E0446C" w:rsidRDefault="00E27219" w:rsidP="00E27219">
            <w:pPr>
              <w:tabs>
                <w:tab w:val="left" w:pos="5085"/>
              </w:tabs>
            </w:pPr>
          </w:p>
          <w:p w14:paraId="2F7CC39A" w14:textId="157605DA" w:rsidR="00E27219" w:rsidRPr="00E0446C" w:rsidRDefault="00E27219" w:rsidP="00E27219">
            <w:pPr>
              <w:tabs>
                <w:tab w:val="left" w:pos="5085"/>
              </w:tabs>
            </w:pPr>
          </w:p>
          <w:p w14:paraId="6BCB3D15" w14:textId="77777777" w:rsidR="00E27219" w:rsidRPr="00E0446C" w:rsidRDefault="00E27219" w:rsidP="00E27219">
            <w:pPr>
              <w:tabs>
                <w:tab w:val="left" w:pos="5085"/>
              </w:tabs>
            </w:pPr>
          </w:p>
          <w:p w14:paraId="4A500E9A" w14:textId="03750098" w:rsidR="00F21816" w:rsidRPr="00E0446C" w:rsidRDefault="00F21816" w:rsidP="00F21816">
            <w:pPr>
              <w:pStyle w:val="ListParagraph"/>
              <w:numPr>
                <w:ilvl w:val="0"/>
                <w:numId w:val="4"/>
              </w:numPr>
              <w:tabs>
                <w:tab w:val="left" w:pos="5085"/>
              </w:tabs>
            </w:pPr>
            <w:r w:rsidRPr="00E0446C">
              <w:t>45.3</w:t>
            </w:r>
          </w:p>
          <w:p w14:paraId="3AA46B8F" w14:textId="1396CB37" w:rsidR="00E27219" w:rsidRPr="00E0446C" w:rsidRDefault="00E27219" w:rsidP="00E27219">
            <w:pPr>
              <w:tabs>
                <w:tab w:val="left" w:pos="5085"/>
              </w:tabs>
            </w:pPr>
          </w:p>
          <w:p w14:paraId="1AFEAC8E" w14:textId="3EA75408" w:rsidR="00E27219" w:rsidRPr="00E0446C" w:rsidRDefault="00E27219" w:rsidP="00E27219">
            <w:pPr>
              <w:tabs>
                <w:tab w:val="left" w:pos="5085"/>
              </w:tabs>
            </w:pPr>
          </w:p>
          <w:p w14:paraId="344F9877" w14:textId="3B482531" w:rsidR="00E27219" w:rsidRPr="00E0446C" w:rsidRDefault="00E27219" w:rsidP="00E27219">
            <w:pPr>
              <w:tabs>
                <w:tab w:val="left" w:pos="5085"/>
              </w:tabs>
            </w:pPr>
          </w:p>
          <w:p w14:paraId="59C7AACE" w14:textId="77777777" w:rsidR="00E27219" w:rsidRPr="00E0446C" w:rsidRDefault="00E27219" w:rsidP="00E27219">
            <w:pPr>
              <w:tabs>
                <w:tab w:val="left" w:pos="5085"/>
              </w:tabs>
            </w:pPr>
          </w:p>
          <w:p w14:paraId="52574489" w14:textId="3B688610" w:rsidR="00F21816" w:rsidRPr="00E0446C" w:rsidRDefault="00F21816" w:rsidP="00D446C1">
            <w:pPr>
              <w:pStyle w:val="ListParagraph"/>
              <w:numPr>
                <w:ilvl w:val="0"/>
                <w:numId w:val="4"/>
              </w:numPr>
              <w:tabs>
                <w:tab w:val="left" w:pos="5085"/>
              </w:tabs>
              <w:rPr>
                <w:sz w:val="32"/>
                <w:szCs w:val="32"/>
              </w:rPr>
            </w:pPr>
            <w:r w:rsidRPr="00E0446C">
              <w:t>2399.9</w:t>
            </w:r>
          </w:p>
          <w:p w14:paraId="33EBD47A" w14:textId="3ABE3354" w:rsidR="00FA0B21" w:rsidRPr="00E0446C" w:rsidRDefault="00FA0B21" w:rsidP="00FA0B21">
            <w:pPr>
              <w:tabs>
                <w:tab w:val="left" w:pos="5085"/>
              </w:tabs>
            </w:pPr>
          </w:p>
          <w:p w14:paraId="2DC3F7A8" w14:textId="19A073A3" w:rsidR="00FA0B21" w:rsidRPr="00E0446C" w:rsidRDefault="00FA0B21" w:rsidP="00FA0B21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3B80FB19" w14:textId="4DCC2E93" w:rsidR="00E27219" w:rsidRPr="00E0446C" w:rsidRDefault="00E27219" w:rsidP="00FA0B21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2D2391C6" w14:textId="3F1F5061" w:rsidR="00E27219" w:rsidRPr="00E0446C" w:rsidRDefault="00E27219" w:rsidP="00FA0B21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2F5B6D3C" w14:textId="19F7CBE5" w:rsidR="00E27219" w:rsidRPr="00E0446C" w:rsidRDefault="00E27219" w:rsidP="00FA0B21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5255D905" w14:textId="15862AA7" w:rsidR="00E27219" w:rsidRPr="00E0446C" w:rsidRDefault="00E27219" w:rsidP="00FA0B21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571EFFF7" w14:textId="77777777" w:rsidR="00E27219" w:rsidRPr="00E0446C" w:rsidRDefault="00E27219" w:rsidP="00FA0B21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1C78247E" w14:textId="1C9CD214" w:rsidR="00C64D22" w:rsidRPr="00E0446C" w:rsidRDefault="00C64D22" w:rsidP="00C64D22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</w:tc>
        <w:tc>
          <w:tcPr>
            <w:tcW w:w="5358" w:type="dxa"/>
          </w:tcPr>
          <w:p w14:paraId="57A04BC3" w14:textId="7B419990" w:rsidR="2673DA78" w:rsidRPr="00E0446C" w:rsidRDefault="2673DA78" w:rsidP="2673DA78">
            <w:r w:rsidRPr="00E0446C">
              <w:t>15</w:t>
            </w:r>
          </w:p>
          <w:p w14:paraId="2D821837" w14:textId="77777777" w:rsidR="00D446C1" w:rsidRPr="00E0446C" w:rsidRDefault="00D446C1" w:rsidP="00D446C1">
            <w:pPr>
              <w:pStyle w:val="ListParagraph"/>
              <w:numPr>
                <w:ilvl w:val="0"/>
                <w:numId w:val="11"/>
              </w:numPr>
              <w:tabs>
                <w:tab w:val="left" w:pos="5085"/>
              </w:tabs>
            </w:pPr>
            <w:r w:rsidRPr="00E0446C">
              <w:t>Write a multiple of 20 that is bigger than 200</w:t>
            </w:r>
          </w:p>
          <w:p w14:paraId="23DE523C" w14:textId="4F8A20C0" w:rsidR="00D446C1" w:rsidRPr="00E0446C" w:rsidRDefault="00D446C1" w:rsidP="00D446C1">
            <w:pPr>
              <w:tabs>
                <w:tab w:val="left" w:pos="5085"/>
              </w:tabs>
            </w:pPr>
          </w:p>
          <w:p w14:paraId="01174092" w14:textId="61C8AA0B" w:rsidR="00FA0B21" w:rsidRPr="00E0446C" w:rsidRDefault="00FA0B21" w:rsidP="00D446C1">
            <w:pPr>
              <w:tabs>
                <w:tab w:val="left" w:pos="5085"/>
              </w:tabs>
            </w:pPr>
          </w:p>
          <w:p w14:paraId="6A3056E3" w14:textId="06B3BDC3" w:rsidR="00E27219" w:rsidRPr="00E0446C" w:rsidRDefault="00E27219" w:rsidP="00D446C1">
            <w:pPr>
              <w:tabs>
                <w:tab w:val="left" w:pos="5085"/>
              </w:tabs>
            </w:pPr>
          </w:p>
          <w:p w14:paraId="38838F19" w14:textId="77777777" w:rsidR="00E27219" w:rsidRPr="00E0446C" w:rsidRDefault="00E27219" w:rsidP="00D446C1">
            <w:pPr>
              <w:tabs>
                <w:tab w:val="left" w:pos="5085"/>
              </w:tabs>
            </w:pPr>
          </w:p>
          <w:p w14:paraId="11B1A3FB" w14:textId="77777777" w:rsidR="00FA0B21" w:rsidRPr="00E0446C" w:rsidRDefault="00FA0B21" w:rsidP="00D446C1">
            <w:pPr>
              <w:tabs>
                <w:tab w:val="left" w:pos="5085"/>
              </w:tabs>
            </w:pPr>
          </w:p>
          <w:p w14:paraId="1E070797" w14:textId="794EF932" w:rsidR="00D446C1" w:rsidRPr="00E0446C" w:rsidRDefault="00D446C1" w:rsidP="00D446C1">
            <w:pPr>
              <w:pStyle w:val="ListParagraph"/>
              <w:numPr>
                <w:ilvl w:val="0"/>
                <w:numId w:val="11"/>
              </w:numPr>
              <w:tabs>
                <w:tab w:val="left" w:pos="5085"/>
              </w:tabs>
            </w:pPr>
            <w:r w:rsidRPr="00E0446C">
              <w:t>Write a multiple of 15 that is between 100 and 140</w:t>
            </w:r>
          </w:p>
          <w:p w14:paraId="65BAFBC2" w14:textId="175758E6" w:rsidR="00E27219" w:rsidRPr="00E0446C" w:rsidRDefault="00E27219" w:rsidP="00E27219">
            <w:pPr>
              <w:tabs>
                <w:tab w:val="left" w:pos="5085"/>
              </w:tabs>
            </w:pPr>
          </w:p>
          <w:p w14:paraId="0CFA3491" w14:textId="4422E85F" w:rsidR="00E27219" w:rsidRPr="00E0446C" w:rsidRDefault="00E27219" w:rsidP="00E27219">
            <w:pPr>
              <w:tabs>
                <w:tab w:val="left" w:pos="5085"/>
              </w:tabs>
            </w:pPr>
          </w:p>
          <w:p w14:paraId="0A396C71" w14:textId="1C0788BD" w:rsidR="00E27219" w:rsidRPr="00E0446C" w:rsidRDefault="00E27219" w:rsidP="00E27219">
            <w:pPr>
              <w:tabs>
                <w:tab w:val="left" w:pos="5085"/>
              </w:tabs>
            </w:pPr>
          </w:p>
          <w:p w14:paraId="68157C12" w14:textId="77777777" w:rsidR="00E27219" w:rsidRPr="00E0446C" w:rsidRDefault="00E27219" w:rsidP="00E27219">
            <w:pPr>
              <w:tabs>
                <w:tab w:val="left" w:pos="5085"/>
              </w:tabs>
            </w:pPr>
          </w:p>
          <w:p w14:paraId="52E56223" w14:textId="77777777" w:rsidR="00D446C1" w:rsidRPr="00E0446C" w:rsidRDefault="00D446C1" w:rsidP="00D446C1">
            <w:pPr>
              <w:tabs>
                <w:tab w:val="left" w:pos="5085"/>
              </w:tabs>
            </w:pPr>
          </w:p>
        </w:tc>
      </w:tr>
      <w:tr w:rsidR="008F57EF" w:rsidRPr="00E0446C" w14:paraId="72BD47A9" w14:textId="77777777" w:rsidTr="00E0446C">
        <w:tc>
          <w:tcPr>
            <w:tcW w:w="5098" w:type="dxa"/>
          </w:tcPr>
          <w:p w14:paraId="3723FEDC" w14:textId="4885343A" w:rsidR="008F57EF" w:rsidRPr="00E0446C" w:rsidRDefault="008F57EF" w:rsidP="008F57EF">
            <w:pPr>
              <w:tabs>
                <w:tab w:val="left" w:pos="5085"/>
              </w:tabs>
            </w:pPr>
            <w:r w:rsidRPr="00E0446C">
              <w:lastRenderedPageBreak/>
              <w:t>8</w:t>
            </w:r>
            <w:r w:rsidR="00167788" w:rsidRPr="00E0446C">
              <w:t>:</w:t>
            </w:r>
            <w:r w:rsidR="00FA2D48" w:rsidRPr="00E0446C">
              <w:t xml:space="preserve"> The diagram shows a plan of Tina</w:t>
            </w:r>
            <w:r w:rsidR="00F21816" w:rsidRPr="00E0446C">
              <w:t>’s living room.</w:t>
            </w:r>
          </w:p>
          <w:p w14:paraId="1F47DD12" w14:textId="2C3A3926" w:rsidR="00167788" w:rsidRPr="00E0446C" w:rsidRDefault="2673DA78" w:rsidP="008F57EF">
            <w:pPr>
              <w:tabs>
                <w:tab w:val="left" w:pos="5085"/>
              </w:tabs>
            </w:pPr>
            <w:r w:rsidRPr="00E0446C">
              <w:t xml:space="preserve">                         </w:t>
            </w:r>
            <w:r w:rsidR="006C42FA" w:rsidRPr="00E0446C">
              <w:t xml:space="preserve">     </w:t>
            </w:r>
            <w:r w:rsidRPr="00E0446C">
              <w:t>5.65m</w:t>
            </w:r>
            <w:r w:rsidR="006C42FA" w:rsidRPr="00E0446C">
              <w:t xml:space="preserve"> </w:t>
            </w:r>
          </w:p>
          <w:p w14:paraId="217FA67A" w14:textId="4B47591A" w:rsidR="006C42FA" w:rsidRPr="00E0446C" w:rsidRDefault="006C42FA" w:rsidP="008F57EF">
            <w:pPr>
              <w:tabs>
                <w:tab w:val="left" w:pos="5085"/>
              </w:tabs>
            </w:pPr>
          </w:p>
          <w:p w14:paraId="674951D7" w14:textId="64973FEC" w:rsidR="006C42FA" w:rsidRPr="00E0446C" w:rsidRDefault="006C42FA" w:rsidP="008F57EF">
            <w:pPr>
              <w:tabs>
                <w:tab w:val="left" w:pos="5085"/>
              </w:tabs>
            </w:pPr>
            <w:r w:rsidRPr="00E0446C">
              <w:t xml:space="preserve">                                                      2.4m</w:t>
            </w:r>
          </w:p>
          <w:p w14:paraId="381AA553" w14:textId="2C709549" w:rsidR="006C42FA" w:rsidRPr="00E0446C" w:rsidRDefault="006C42FA" w:rsidP="008F57EF">
            <w:pPr>
              <w:tabs>
                <w:tab w:val="left" w:pos="5085"/>
              </w:tabs>
            </w:pPr>
          </w:p>
          <w:p w14:paraId="37062601" w14:textId="50AF32B5" w:rsidR="00FA2D48" w:rsidRPr="00E0446C" w:rsidRDefault="00E27219" w:rsidP="008F57EF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58A7AC67" wp14:editId="3718A924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-518795</wp:posOffset>
                      </wp:positionV>
                      <wp:extent cx="742950" cy="409575"/>
                      <wp:effectExtent l="0" t="0" r="19050" b="28575"/>
                      <wp:wrapNone/>
                      <wp:docPr id="39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3060073D">
                    <v:rect id="Rectangle 134" style="position:absolute;margin-left:69.35pt;margin-top:-40.85pt;width:58.5pt;height:32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18227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"/>
                  </w:pict>
                </mc:Fallback>
              </mc:AlternateContent>
            </w:r>
            <w:r w:rsidR="006C42FA" w:rsidRPr="00E0446C">
              <w:t xml:space="preserve">   </w:t>
            </w:r>
            <w:r w:rsidR="00FA2D48" w:rsidRPr="00E0446C">
              <w:t>Find the area of Tina’s living room to</w:t>
            </w:r>
          </w:p>
          <w:p w14:paraId="0CC9901D" w14:textId="7E0E2DC7" w:rsidR="00FA2D48" w:rsidRPr="00E0446C" w:rsidRDefault="00FA2D48" w:rsidP="00FA2D48">
            <w:pPr>
              <w:pStyle w:val="ListParagraph"/>
              <w:numPr>
                <w:ilvl w:val="0"/>
                <w:numId w:val="5"/>
              </w:numPr>
              <w:tabs>
                <w:tab w:val="left" w:pos="5085"/>
              </w:tabs>
            </w:pPr>
            <w:r w:rsidRPr="00E0446C">
              <w:t>2dp</w:t>
            </w:r>
          </w:p>
          <w:p w14:paraId="00FF2F19" w14:textId="7CFAE711" w:rsidR="00FA0B21" w:rsidRPr="00E0446C" w:rsidRDefault="00FA0B21" w:rsidP="00FA0B21">
            <w:pPr>
              <w:tabs>
                <w:tab w:val="left" w:pos="5085"/>
              </w:tabs>
            </w:pPr>
          </w:p>
          <w:p w14:paraId="407F77D4" w14:textId="058C44A1" w:rsidR="00FA0B21" w:rsidRPr="00E0446C" w:rsidRDefault="00FA0B21" w:rsidP="00FA0B21">
            <w:pPr>
              <w:tabs>
                <w:tab w:val="left" w:pos="5085"/>
              </w:tabs>
            </w:pPr>
          </w:p>
          <w:p w14:paraId="713194ED" w14:textId="456879EA" w:rsidR="00FA0B21" w:rsidRPr="00E0446C" w:rsidRDefault="00FA0B21" w:rsidP="00FA0B21">
            <w:pPr>
              <w:tabs>
                <w:tab w:val="left" w:pos="5085"/>
              </w:tabs>
            </w:pPr>
          </w:p>
          <w:p w14:paraId="5419E863" w14:textId="5566D9F4" w:rsidR="00E27219" w:rsidRPr="00E0446C" w:rsidRDefault="00E27219" w:rsidP="00FA0B21">
            <w:pPr>
              <w:tabs>
                <w:tab w:val="left" w:pos="5085"/>
              </w:tabs>
            </w:pPr>
          </w:p>
          <w:p w14:paraId="65C45163" w14:textId="101FB04F" w:rsidR="00E27219" w:rsidRPr="00E0446C" w:rsidRDefault="00E27219" w:rsidP="00FA0B21">
            <w:pPr>
              <w:tabs>
                <w:tab w:val="left" w:pos="5085"/>
              </w:tabs>
            </w:pPr>
          </w:p>
          <w:p w14:paraId="2ABB8484" w14:textId="07A197A6" w:rsidR="00E27219" w:rsidRPr="00E0446C" w:rsidRDefault="00E27219" w:rsidP="00FA0B21">
            <w:pPr>
              <w:tabs>
                <w:tab w:val="left" w:pos="5085"/>
              </w:tabs>
            </w:pPr>
          </w:p>
          <w:p w14:paraId="5D436C28" w14:textId="44A61238" w:rsidR="00E27219" w:rsidRPr="00E0446C" w:rsidRDefault="00E27219" w:rsidP="00FA0B21">
            <w:pPr>
              <w:tabs>
                <w:tab w:val="left" w:pos="5085"/>
              </w:tabs>
            </w:pPr>
          </w:p>
          <w:p w14:paraId="3215B4DA" w14:textId="426B5EA8" w:rsidR="00E27219" w:rsidRPr="00E0446C" w:rsidRDefault="00E27219" w:rsidP="00FA0B21">
            <w:pPr>
              <w:tabs>
                <w:tab w:val="left" w:pos="5085"/>
              </w:tabs>
            </w:pPr>
          </w:p>
          <w:p w14:paraId="2C1B1CFD" w14:textId="77777777" w:rsidR="00E27219" w:rsidRPr="00E0446C" w:rsidRDefault="00E27219" w:rsidP="00FA0B21">
            <w:pPr>
              <w:tabs>
                <w:tab w:val="left" w:pos="5085"/>
              </w:tabs>
            </w:pPr>
          </w:p>
          <w:p w14:paraId="231BB176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48AEBCE3" w14:textId="60A8B0BE" w:rsidR="00823A99" w:rsidRPr="00E0446C" w:rsidRDefault="00FA2D48" w:rsidP="008F57EF">
            <w:pPr>
              <w:pStyle w:val="ListParagraph"/>
              <w:numPr>
                <w:ilvl w:val="0"/>
                <w:numId w:val="5"/>
              </w:numPr>
              <w:tabs>
                <w:tab w:val="left" w:pos="5085"/>
              </w:tabs>
            </w:pPr>
            <w:r w:rsidRPr="00E0446C">
              <w:t>2sf</w:t>
            </w:r>
          </w:p>
          <w:p w14:paraId="42915BD0" w14:textId="33C705AF" w:rsidR="00FA0B21" w:rsidRPr="00E0446C" w:rsidRDefault="00FA0B21" w:rsidP="00FA0B21">
            <w:pPr>
              <w:tabs>
                <w:tab w:val="left" w:pos="5085"/>
              </w:tabs>
            </w:pPr>
          </w:p>
          <w:p w14:paraId="7531C7DD" w14:textId="231C32FE" w:rsidR="00FA0B21" w:rsidRPr="00E0446C" w:rsidRDefault="00FA0B21" w:rsidP="00FA0B21">
            <w:pPr>
              <w:tabs>
                <w:tab w:val="left" w:pos="5085"/>
              </w:tabs>
            </w:pPr>
          </w:p>
          <w:p w14:paraId="0BDCF159" w14:textId="03299B45" w:rsidR="00FA0B21" w:rsidRPr="00E0446C" w:rsidRDefault="00FA0B21" w:rsidP="00FA0B21">
            <w:pPr>
              <w:tabs>
                <w:tab w:val="left" w:pos="5085"/>
              </w:tabs>
            </w:pPr>
          </w:p>
          <w:p w14:paraId="259B7948" w14:textId="77777777" w:rsidR="00823A99" w:rsidRPr="00E0446C" w:rsidRDefault="00823A99" w:rsidP="008F57EF">
            <w:pPr>
              <w:tabs>
                <w:tab w:val="left" w:pos="5085"/>
              </w:tabs>
            </w:pPr>
          </w:p>
          <w:p w14:paraId="0696D789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5642AA00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4D3F6230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7AC08ABB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0A3C974D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78167BD2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5043CB0F" w14:textId="51850B7C" w:rsidR="00E27219" w:rsidRPr="00E0446C" w:rsidRDefault="00E27219" w:rsidP="008F57EF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50A290C0" w14:textId="77777777" w:rsidR="00C244D6" w:rsidRPr="00E0446C" w:rsidRDefault="00C244D6" w:rsidP="00C244D6">
            <w:pPr>
              <w:tabs>
                <w:tab w:val="left" w:pos="5085"/>
              </w:tabs>
            </w:pPr>
            <w:r w:rsidRPr="00E0446C">
              <w:t>16</w:t>
            </w:r>
            <w:r w:rsidR="000D1A66" w:rsidRPr="00E0446C">
              <w:t xml:space="preserve">: </w:t>
            </w:r>
            <w:r w:rsidRPr="00E0446C">
              <w:t xml:space="preserve">Find the Lowest Common Multiple(LCM) </w:t>
            </w:r>
            <w:proofErr w:type="gramStart"/>
            <w:r w:rsidRPr="00E0446C">
              <w:t>of  the</w:t>
            </w:r>
            <w:proofErr w:type="gramEnd"/>
            <w:r w:rsidRPr="00E0446C">
              <w:t xml:space="preserve"> following:</w:t>
            </w:r>
          </w:p>
          <w:p w14:paraId="6DBF3FC7" w14:textId="3C72A5D8" w:rsidR="00C244D6" w:rsidRPr="00E0446C" w:rsidRDefault="00C244D6" w:rsidP="00C244D6">
            <w:pPr>
              <w:pStyle w:val="ListParagraph"/>
              <w:numPr>
                <w:ilvl w:val="0"/>
                <w:numId w:val="13"/>
              </w:numPr>
              <w:tabs>
                <w:tab w:val="left" w:pos="5085"/>
              </w:tabs>
            </w:pPr>
            <w:r w:rsidRPr="00E0446C">
              <w:t>6 and 7</w:t>
            </w:r>
          </w:p>
          <w:p w14:paraId="15512E55" w14:textId="1EB78B91" w:rsidR="00FA0B21" w:rsidRPr="00E0446C" w:rsidRDefault="00FA0B21" w:rsidP="00FA0B21">
            <w:pPr>
              <w:tabs>
                <w:tab w:val="left" w:pos="5085"/>
              </w:tabs>
            </w:pPr>
          </w:p>
          <w:p w14:paraId="0271EC1B" w14:textId="7C4798C0" w:rsidR="00FA0B21" w:rsidRPr="00E0446C" w:rsidRDefault="00FA0B21" w:rsidP="00FA0B21">
            <w:pPr>
              <w:tabs>
                <w:tab w:val="left" w:pos="5085"/>
              </w:tabs>
            </w:pPr>
          </w:p>
          <w:p w14:paraId="61BC07EB" w14:textId="6C3923AA" w:rsidR="00FA0B21" w:rsidRPr="00E0446C" w:rsidRDefault="00FA0B21" w:rsidP="00FA0B21">
            <w:pPr>
              <w:tabs>
                <w:tab w:val="left" w:pos="5085"/>
              </w:tabs>
            </w:pPr>
          </w:p>
          <w:p w14:paraId="671A2FC2" w14:textId="77777777" w:rsidR="00E27219" w:rsidRPr="00E0446C" w:rsidRDefault="00E27219" w:rsidP="00FA0B21">
            <w:pPr>
              <w:tabs>
                <w:tab w:val="left" w:pos="5085"/>
              </w:tabs>
            </w:pPr>
          </w:p>
          <w:p w14:paraId="4710E99E" w14:textId="5E64EE47" w:rsidR="00FA0B21" w:rsidRPr="00E0446C" w:rsidRDefault="00FA0B21" w:rsidP="00FA0B21">
            <w:pPr>
              <w:tabs>
                <w:tab w:val="left" w:pos="5085"/>
              </w:tabs>
            </w:pPr>
          </w:p>
          <w:p w14:paraId="6115F0A2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56D499D6" w14:textId="47BB05B9" w:rsidR="00C244D6" w:rsidRPr="00E0446C" w:rsidRDefault="00C244D6" w:rsidP="00C244D6">
            <w:pPr>
              <w:pStyle w:val="ListParagraph"/>
              <w:numPr>
                <w:ilvl w:val="0"/>
                <w:numId w:val="13"/>
              </w:numPr>
              <w:tabs>
                <w:tab w:val="left" w:pos="5085"/>
              </w:tabs>
            </w:pPr>
            <w:r w:rsidRPr="00E0446C">
              <w:t>8 and 10</w:t>
            </w:r>
          </w:p>
          <w:p w14:paraId="6CD76CE3" w14:textId="14E8BC1E" w:rsidR="00FA0B21" w:rsidRPr="00E0446C" w:rsidRDefault="00FA0B21" w:rsidP="00FA0B21">
            <w:pPr>
              <w:tabs>
                <w:tab w:val="left" w:pos="5085"/>
              </w:tabs>
            </w:pPr>
          </w:p>
          <w:p w14:paraId="3F858EA2" w14:textId="11723D93" w:rsidR="00FA0B21" w:rsidRPr="00E0446C" w:rsidRDefault="00FA0B21" w:rsidP="00FA0B21">
            <w:pPr>
              <w:tabs>
                <w:tab w:val="left" w:pos="5085"/>
              </w:tabs>
            </w:pPr>
          </w:p>
          <w:p w14:paraId="66B0EDD7" w14:textId="1AB050DB" w:rsidR="00FA0B21" w:rsidRPr="00E0446C" w:rsidRDefault="00FA0B21" w:rsidP="00FA0B21">
            <w:pPr>
              <w:tabs>
                <w:tab w:val="left" w:pos="5085"/>
              </w:tabs>
            </w:pPr>
          </w:p>
          <w:p w14:paraId="791A8F7D" w14:textId="467CFDC5" w:rsidR="00E27219" w:rsidRPr="00E0446C" w:rsidRDefault="00E27219" w:rsidP="00FA0B21">
            <w:pPr>
              <w:tabs>
                <w:tab w:val="left" w:pos="5085"/>
              </w:tabs>
            </w:pPr>
          </w:p>
          <w:p w14:paraId="442058BD" w14:textId="77777777" w:rsidR="00E27219" w:rsidRPr="00E0446C" w:rsidRDefault="00E27219" w:rsidP="00FA0B21">
            <w:pPr>
              <w:tabs>
                <w:tab w:val="left" w:pos="5085"/>
              </w:tabs>
            </w:pPr>
          </w:p>
          <w:p w14:paraId="0DECEDC4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423E21C6" w14:textId="77777777" w:rsidR="008F57EF" w:rsidRPr="00E0446C" w:rsidRDefault="00C244D6" w:rsidP="00C244D6">
            <w:pPr>
              <w:pStyle w:val="ListParagraph"/>
              <w:numPr>
                <w:ilvl w:val="0"/>
                <w:numId w:val="13"/>
              </w:numPr>
              <w:tabs>
                <w:tab w:val="left" w:pos="5085"/>
              </w:tabs>
            </w:pPr>
            <w:r w:rsidRPr="00E0446C">
              <w:t xml:space="preserve">12 and 18 </w:t>
            </w:r>
          </w:p>
          <w:p w14:paraId="7F1481DD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7A26D91F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0E1109AA" w14:textId="77777777" w:rsidR="00FA0B21" w:rsidRPr="00E0446C" w:rsidRDefault="00FA0B21" w:rsidP="00FA0B21">
            <w:pPr>
              <w:tabs>
                <w:tab w:val="left" w:pos="5085"/>
              </w:tabs>
            </w:pPr>
          </w:p>
          <w:p w14:paraId="7BEBB3D5" w14:textId="78BEC36E" w:rsidR="00FA0B21" w:rsidRPr="00E0446C" w:rsidRDefault="00FA0B21" w:rsidP="00FA0B21">
            <w:pPr>
              <w:tabs>
                <w:tab w:val="left" w:pos="5085"/>
              </w:tabs>
            </w:pPr>
          </w:p>
          <w:p w14:paraId="495C497F" w14:textId="1CAA1532" w:rsidR="00E27219" w:rsidRPr="00E0446C" w:rsidRDefault="00E27219" w:rsidP="00FA0B21">
            <w:pPr>
              <w:tabs>
                <w:tab w:val="left" w:pos="5085"/>
              </w:tabs>
            </w:pPr>
          </w:p>
          <w:p w14:paraId="43FBF389" w14:textId="56FC9594" w:rsidR="00E27219" w:rsidRPr="00E0446C" w:rsidRDefault="00E27219" w:rsidP="00FA0B21">
            <w:pPr>
              <w:tabs>
                <w:tab w:val="left" w:pos="5085"/>
              </w:tabs>
            </w:pPr>
          </w:p>
          <w:p w14:paraId="330322C3" w14:textId="4E51BD8A" w:rsidR="00E27219" w:rsidRPr="00E0446C" w:rsidRDefault="00E27219" w:rsidP="00FA0B21">
            <w:pPr>
              <w:tabs>
                <w:tab w:val="left" w:pos="5085"/>
              </w:tabs>
            </w:pPr>
          </w:p>
          <w:p w14:paraId="30E13744" w14:textId="41991BAA" w:rsidR="00E27219" w:rsidRPr="00E0446C" w:rsidRDefault="00E27219" w:rsidP="00FA0B21">
            <w:pPr>
              <w:tabs>
                <w:tab w:val="left" w:pos="5085"/>
              </w:tabs>
            </w:pPr>
          </w:p>
          <w:p w14:paraId="29C72D8A" w14:textId="77777777" w:rsidR="00E27219" w:rsidRPr="00E0446C" w:rsidRDefault="00E27219" w:rsidP="00FA0B21">
            <w:pPr>
              <w:tabs>
                <w:tab w:val="left" w:pos="5085"/>
              </w:tabs>
            </w:pPr>
          </w:p>
          <w:p w14:paraId="403ABDCF" w14:textId="6C5C72CB" w:rsidR="00FA0B21" w:rsidRPr="00E0446C" w:rsidRDefault="00FA0B21" w:rsidP="00FA0B21">
            <w:pPr>
              <w:tabs>
                <w:tab w:val="left" w:pos="5085"/>
              </w:tabs>
            </w:pPr>
          </w:p>
        </w:tc>
      </w:tr>
      <w:tr w:rsidR="008F57EF" w:rsidRPr="00E0446C" w14:paraId="664486D3" w14:textId="77777777" w:rsidTr="00E0446C">
        <w:tc>
          <w:tcPr>
            <w:tcW w:w="5098" w:type="dxa"/>
          </w:tcPr>
          <w:p w14:paraId="384445D9" w14:textId="30A8637A" w:rsidR="008F57EF" w:rsidRPr="00E0446C" w:rsidRDefault="00E27219" w:rsidP="008F57EF">
            <w:pPr>
              <w:tabs>
                <w:tab w:val="left" w:pos="5085"/>
              </w:tabs>
            </w:pPr>
            <w:r w:rsidRPr="00E0446C">
              <w:t>Teacher’s feedback</w:t>
            </w:r>
          </w:p>
          <w:p w14:paraId="75F7945C" w14:textId="77777777" w:rsidR="00823A99" w:rsidRPr="00E0446C" w:rsidRDefault="00823A99" w:rsidP="008F57EF">
            <w:pPr>
              <w:tabs>
                <w:tab w:val="left" w:pos="5085"/>
              </w:tabs>
            </w:pPr>
          </w:p>
          <w:p w14:paraId="3D4C73B0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27D96586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7B5F3D7F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67CB07A1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12CFBB51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4B24B4F3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329BC35D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225B5571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30BA7D70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0A000142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6921394A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1D4E91B9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2B6D2251" w14:textId="77777777" w:rsidR="00E27219" w:rsidRPr="00E0446C" w:rsidRDefault="00E27219" w:rsidP="008F57EF">
            <w:pPr>
              <w:tabs>
                <w:tab w:val="left" w:pos="5085"/>
              </w:tabs>
            </w:pPr>
          </w:p>
          <w:p w14:paraId="06F19853" w14:textId="2EE802E6" w:rsidR="00E27219" w:rsidRPr="00E0446C" w:rsidRDefault="00E27219" w:rsidP="0D7F7934">
            <w:pPr>
              <w:tabs>
                <w:tab w:val="left" w:pos="5085"/>
              </w:tabs>
            </w:pPr>
          </w:p>
          <w:p w14:paraId="2FD370C6" w14:textId="3B551F2D" w:rsidR="00E27219" w:rsidRPr="00E0446C" w:rsidRDefault="00E27219" w:rsidP="0D7F7934">
            <w:pPr>
              <w:tabs>
                <w:tab w:val="left" w:pos="5085"/>
              </w:tabs>
            </w:pPr>
          </w:p>
          <w:p w14:paraId="07459315" w14:textId="14CA4C07" w:rsidR="00E27219" w:rsidRPr="00E0446C" w:rsidRDefault="00E27219" w:rsidP="008F57EF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6FC4B6DA" w14:textId="77777777" w:rsidR="008F57EF" w:rsidRPr="00E0446C" w:rsidRDefault="008F57EF" w:rsidP="008F57EF">
            <w:pPr>
              <w:tabs>
                <w:tab w:val="left" w:pos="5085"/>
              </w:tabs>
            </w:pPr>
            <w:r w:rsidRPr="00E0446C">
              <w:t>Effort:</w:t>
            </w:r>
          </w:p>
        </w:tc>
      </w:tr>
      <w:tr w:rsidR="00E27219" w:rsidRPr="00E0446C" w14:paraId="32D918AF" w14:textId="77777777" w:rsidTr="00E0446C">
        <w:tc>
          <w:tcPr>
            <w:tcW w:w="5098" w:type="dxa"/>
          </w:tcPr>
          <w:p w14:paraId="50061255" w14:textId="77777777" w:rsidR="00E27219" w:rsidRDefault="00E27219" w:rsidP="0D7F7934">
            <w:pPr>
              <w:tabs>
                <w:tab w:val="left" w:pos="5085"/>
              </w:tabs>
            </w:pPr>
          </w:p>
          <w:p w14:paraId="7C561511" w14:textId="77777777" w:rsidR="00E0446C" w:rsidRDefault="00E0446C" w:rsidP="0D7F7934">
            <w:pPr>
              <w:tabs>
                <w:tab w:val="left" w:pos="5085"/>
              </w:tabs>
            </w:pPr>
          </w:p>
          <w:p w14:paraId="151F8551" w14:textId="77777777" w:rsidR="00E0446C" w:rsidRDefault="00E0446C" w:rsidP="0D7F7934">
            <w:pPr>
              <w:tabs>
                <w:tab w:val="left" w:pos="5085"/>
              </w:tabs>
            </w:pPr>
          </w:p>
          <w:p w14:paraId="3C285537" w14:textId="77777777" w:rsidR="00E0446C" w:rsidRDefault="00E0446C" w:rsidP="0D7F7934">
            <w:pPr>
              <w:tabs>
                <w:tab w:val="left" w:pos="5085"/>
              </w:tabs>
            </w:pPr>
          </w:p>
          <w:p w14:paraId="005AE596" w14:textId="77777777" w:rsidR="00E0446C" w:rsidRDefault="00E0446C" w:rsidP="0D7F7934">
            <w:pPr>
              <w:tabs>
                <w:tab w:val="left" w:pos="5085"/>
              </w:tabs>
            </w:pPr>
          </w:p>
          <w:p w14:paraId="5763D9CE" w14:textId="7259F6B8" w:rsidR="00E0446C" w:rsidRPr="00E0446C" w:rsidRDefault="00E0446C" w:rsidP="0D7F7934">
            <w:pPr>
              <w:tabs>
                <w:tab w:val="left" w:pos="5085"/>
              </w:tabs>
            </w:pPr>
          </w:p>
        </w:tc>
        <w:tc>
          <w:tcPr>
            <w:tcW w:w="5358" w:type="dxa"/>
          </w:tcPr>
          <w:p w14:paraId="2CA78D01" w14:textId="77777777" w:rsidR="00E27219" w:rsidRPr="00E0446C" w:rsidRDefault="00E27219" w:rsidP="008F57EF">
            <w:pPr>
              <w:tabs>
                <w:tab w:val="left" w:pos="5085"/>
              </w:tabs>
            </w:pPr>
          </w:p>
        </w:tc>
      </w:tr>
    </w:tbl>
    <w:tbl>
      <w:tblPr>
        <w:tblStyle w:val="TableGrid"/>
        <w:tblpPr w:leftFromText="180" w:rightFromText="180" w:vertAnchor="text" w:horzAnchor="margin" w:tblpY="48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244D6" w:rsidRPr="00E0446C" w14:paraId="770F89DF" w14:textId="77777777" w:rsidTr="2673DA78">
        <w:tc>
          <w:tcPr>
            <w:tcW w:w="5228" w:type="dxa"/>
          </w:tcPr>
          <w:p w14:paraId="14F4DD10" w14:textId="77777777" w:rsidR="00C244D6" w:rsidRPr="00E0446C" w:rsidRDefault="00C244D6" w:rsidP="00C244D6">
            <w:pPr>
              <w:tabs>
                <w:tab w:val="left" w:pos="5085"/>
              </w:tabs>
            </w:pPr>
            <w:r w:rsidRPr="00E0446C">
              <w:lastRenderedPageBreak/>
              <w:t>Homework Sheet 2 Factors and Multiples</w:t>
            </w:r>
          </w:p>
        </w:tc>
        <w:tc>
          <w:tcPr>
            <w:tcW w:w="5228" w:type="dxa"/>
          </w:tcPr>
          <w:p w14:paraId="3F942CF4" w14:textId="77777777" w:rsidR="00C244D6" w:rsidRPr="00E0446C" w:rsidRDefault="00C244D6" w:rsidP="00C244D6">
            <w:pPr>
              <w:tabs>
                <w:tab w:val="left" w:pos="5085"/>
              </w:tabs>
            </w:pPr>
            <w:r w:rsidRPr="00E0446C">
              <w:t>Week 2</w:t>
            </w:r>
          </w:p>
        </w:tc>
      </w:tr>
      <w:tr w:rsidR="00C244D6" w14:paraId="21901DD0" w14:textId="77777777" w:rsidTr="2673DA78">
        <w:tc>
          <w:tcPr>
            <w:tcW w:w="5228" w:type="dxa"/>
          </w:tcPr>
          <w:p w14:paraId="1628FB70" w14:textId="77777777" w:rsidR="00C244D6" w:rsidRPr="00E0446C" w:rsidRDefault="00C244D6" w:rsidP="00C244D6">
            <w:pPr>
              <w:tabs>
                <w:tab w:val="left" w:pos="5085"/>
              </w:tabs>
              <w:rPr>
                <w:sz w:val="24"/>
                <w:szCs w:val="24"/>
              </w:rPr>
            </w:pPr>
            <w:r w:rsidRPr="00E0446C">
              <w:rPr>
                <w:sz w:val="24"/>
                <w:szCs w:val="24"/>
              </w:rPr>
              <w:t>1</w:t>
            </w:r>
            <w:r w:rsidR="007645AF" w:rsidRPr="00E0446C">
              <w:rPr>
                <w:sz w:val="24"/>
                <w:szCs w:val="24"/>
              </w:rPr>
              <w:t>: Multiply 1</w:t>
            </w:r>
            <w:r w:rsidRPr="00E0446C">
              <w:rPr>
                <w:sz w:val="24"/>
                <w:szCs w:val="24"/>
              </w:rPr>
              <w:t>.7 by 100</w:t>
            </w:r>
          </w:p>
          <w:p w14:paraId="6537F28F" w14:textId="77777777" w:rsidR="00C244D6" w:rsidRPr="00E0446C" w:rsidRDefault="00C244D6" w:rsidP="00C244D6">
            <w:pPr>
              <w:tabs>
                <w:tab w:val="left" w:pos="5085"/>
              </w:tabs>
              <w:rPr>
                <w:sz w:val="24"/>
                <w:szCs w:val="24"/>
              </w:rPr>
            </w:pPr>
          </w:p>
          <w:p w14:paraId="6DFB9E20" w14:textId="77777777" w:rsidR="00C244D6" w:rsidRPr="00E0446C" w:rsidRDefault="00C244D6" w:rsidP="00C244D6">
            <w:pPr>
              <w:tabs>
                <w:tab w:val="left" w:pos="5085"/>
              </w:tabs>
            </w:pPr>
          </w:p>
          <w:p w14:paraId="4B348415" w14:textId="77777777" w:rsidR="00C244D6" w:rsidRPr="00E0446C" w:rsidRDefault="00C244D6" w:rsidP="00C244D6">
            <w:pPr>
              <w:tabs>
                <w:tab w:val="left" w:pos="5085"/>
              </w:tabs>
            </w:pPr>
          </w:p>
          <w:p w14:paraId="1B3C0E01" w14:textId="77777777" w:rsidR="00FA0B21" w:rsidRPr="00E0446C" w:rsidRDefault="00FA0B21" w:rsidP="00C244D6">
            <w:pPr>
              <w:tabs>
                <w:tab w:val="left" w:pos="5085"/>
              </w:tabs>
            </w:pPr>
          </w:p>
          <w:p w14:paraId="1C4DC28E" w14:textId="77777777" w:rsidR="00FA0B21" w:rsidRPr="00E0446C" w:rsidRDefault="00FA0B21" w:rsidP="00C244D6">
            <w:pPr>
              <w:tabs>
                <w:tab w:val="left" w:pos="5085"/>
              </w:tabs>
            </w:pPr>
          </w:p>
          <w:p w14:paraId="70DF9E56" w14:textId="5C35F03A" w:rsidR="00FA0B21" w:rsidRPr="00E0446C" w:rsidRDefault="00FA0B21" w:rsidP="00C244D6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705A3EAC" w14:textId="77777777" w:rsidR="00C244D6" w:rsidRPr="00E0446C" w:rsidRDefault="001D405A" w:rsidP="001D405A">
            <w:pPr>
              <w:tabs>
                <w:tab w:val="left" w:pos="5085"/>
              </w:tabs>
            </w:pPr>
            <w:r w:rsidRPr="00E0446C">
              <w:t>7</w:t>
            </w:r>
            <w:r w:rsidR="00C244D6" w:rsidRPr="00E0446C">
              <w:t xml:space="preserve">: </w:t>
            </w:r>
            <w:r w:rsidRPr="00E0446C">
              <w:t>Two numbers</w:t>
            </w:r>
            <w:r w:rsidR="00E65620" w:rsidRPr="00E0446C">
              <w:t xml:space="preserve"> have HCF = 15 and LCM = 90.  On</w:t>
            </w:r>
            <w:r w:rsidRPr="00E0446C">
              <w:t>e of the numbers is 30. What is the other number?</w:t>
            </w:r>
          </w:p>
          <w:p w14:paraId="44E871BC" w14:textId="77777777" w:rsidR="001D405A" w:rsidRPr="00E0446C" w:rsidRDefault="001D405A" w:rsidP="001D405A">
            <w:pPr>
              <w:tabs>
                <w:tab w:val="left" w:pos="5085"/>
              </w:tabs>
            </w:pPr>
          </w:p>
          <w:p w14:paraId="144A5D23" w14:textId="77777777" w:rsidR="001D405A" w:rsidRPr="00E0446C" w:rsidRDefault="001D405A" w:rsidP="001D405A">
            <w:pPr>
              <w:tabs>
                <w:tab w:val="left" w:pos="5085"/>
              </w:tabs>
            </w:pPr>
          </w:p>
          <w:p w14:paraId="0750C63F" w14:textId="77777777" w:rsidR="001D405A" w:rsidRPr="00E0446C" w:rsidRDefault="001D405A" w:rsidP="001D405A">
            <w:pPr>
              <w:tabs>
                <w:tab w:val="left" w:pos="5085"/>
              </w:tabs>
            </w:pPr>
          </w:p>
          <w:p w14:paraId="0DB2D3C9" w14:textId="77777777" w:rsidR="00E424F8" w:rsidRPr="00E0446C" w:rsidRDefault="00E424F8" w:rsidP="001D405A">
            <w:pPr>
              <w:tabs>
                <w:tab w:val="left" w:pos="5085"/>
              </w:tabs>
            </w:pPr>
          </w:p>
          <w:p w14:paraId="09E9103A" w14:textId="77777777" w:rsidR="00E27219" w:rsidRPr="00E0446C" w:rsidRDefault="00E27219" w:rsidP="001D405A">
            <w:pPr>
              <w:tabs>
                <w:tab w:val="left" w:pos="5085"/>
              </w:tabs>
            </w:pPr>
          </w:p>
          <w:p w14:paraId="2679156F" w14:textId="77777777" w:rsidR="00E27219" w:rsidRPr="00E0446C" w:rsidRDefault="00E27219" w:rsidP="001D405A">
            <w:pPr>
              <w:tabs>
                <w:tab w:val="left" w:pos="5085"/>
              </w:tabs>
            </w:pPr>
          </w:p>
          <w:p w14:paraId="19D20549" w14:textId="77777777" w:rsidR="00E27219" w:rsidRPr="00E0446C" w:rsidRDefault="00E27219" w:rsidP="001D405A">
            <w:pPr>
              <w:tabs>
                <w:tab w:val="left" w:pos="5085"/>
              </w:tabs>
            </w:pPr>
          </w:p>
          <w:p w14:paraId="062A2E70" w14:textId="77777777" w:rsidR="00E27219" w:rsidRPr="00E0446C" w:rsidRDefault="00E27219" w:rsidP="001D405A">
            <w:pPr>
              <w:tabs>
                <w:tab w:val="left" w:pos="5085"/>
              </w:tabs>
            </w:pPr>
          </w:p>
          <w:p w14:paraId="23451B6C" w14:textId="77777777" w:rsidR="00E27219" w:rsidRPr="00E0446C" w:rsidRDefault="00E27219" w:rsidP="001D405A">
            <w:pPr>
              <w:tabs>
                <w:tab w:val="left" w:pos="5085"/>
              </w:tabs>
            </w:pPr>
          </w:p>
          <w:p w14:paraId="738610EB" w14:textId="1B4438D6" w:rsidR="00E27219" w:rsidRPr="00E0446C" w:rsidRDefault="00E27219" w:rsidP="001D405A">
            <w:pPr>
              <w:tabs>
                <w:tab w:val="left" w:pos="5085"/>
              </w:tabs>
            </w:pPr>
          </w:p>
        </w:tc>
      </w:tr>
      <w:tr w:rsidR="00C244D6" w14:paraId="6C5832F4" w14:textId="77777777" w:rsidTr="2673DA78">
        <w:tc>
          <w:tcPr>
            <w:tcW w:w="5228" w:type="dxa"/>
          </w:tcPr>
          <w:p w14:paraId="5D48E3AB" w14:textId="77777777" w:rsidR="00721EAD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0446C">
              <w:t>2</w:t>
            </w:r>
            <w:r w:rsidRPr="00E0446C">
              <w:rPr>
                <w:sz w:val="24"/>
                <w:szCs w:val="24"/>
              </w:rPr>
              <w:t>:</w:t>
            </w:r>
            <w:r w:rsidRPr="00E04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46C">
              <w:rPr>
                <w:rFonts w:cs="Times New Roman"/>
                <w:sz w:val="24"/>
                <w:szCs w:val="24"/>
              </w:rPr>
              <w:t>Which of the following are multiples of 6?</w:t>
            </w:r>
          </w:p>
          <w:p w14:paraId="637805D2" w14:textId="77777777" w:rsidR="00721EAD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7B6FDAAB" w14:textId="77777777" w:rsidR="00721EAD" w:rsidRPr="00E0446C" w:rsidRDefault="00721EAD" w:rsidP="00721EAD">
            <w:pPr>
              <w:pStyle w:val="NoSpacing"/>
              <w:jc w:val="center"/>
              <w:rPr>
                <w:rFonts w:cs="Times New Roman"/>
                <w:sz w:val="24"/>
                <w:szCs w:val="24"/>
              </w:rPr>
            </w:pPr>
            <w:r w:rsidRPr="00E0446C">
              <w:rPr>
                <w:rFonts w:cs="Times New Roman"/>
                <w:sz w:val="24"/>
                <w:szCs w:val="24"/>
              </w:rPr>
              <w:t>6</w:t>
            </w:r>
            <w:r w:rsidRPr="00E0446C">
              <w:rPr>
                <w:rFonts w:cs="Times New Roman"/>
                <w:sz w:val="24"/>
                <w:szCs w:val="24"/>
              </w:rPr>
              <w:tab/>
              <w:t>15</w:t>
            </w:r>
            <w:r w:rsidRPr="00E0446C">
              <w:rPr>
                <w:rFonts w:cs="Times New Roman"/>
                <w:sz w:val="24"/>
                <w:szCs w:val="24"/>
              </w:rPr>
              <w:tab/>
              <w:t>28</w:t>
            </w:r>
            <w:r w:rsidRPr="00E0446C">
              <w:rPr>
                <w:rFonts w:cs="Times New Roman"/>
                <w:sz w:val="24"/>
                <w:szCs w:val="24"/>
              </w:rPr>
              <w:tab/>
              <w:t>42</w:t>
            </w:r>
            <w:r w:rsidRPr="00E0446C">
              <w:rPr>
                <w:rFonts w:cs="Times New Roman"/>
                <w:sz w:val="24"/>
                <w:szCs w:val="24"/>
              </w:rPr>
              <w:tab/>
              <w:t>64</w:t>
            </w:r>
            <w:r w:rsidRPr="00E0446C">
              <w:rPr>
                <w:rFonts w:cs="Times New Roman"/>
                <w:sz w:val="24"/>
                <w:szCs w:val="24"/>
              </w:rPr>
              <w:tab/>
              <w:t>72</w:t>
            </w:r>
            <w:r w:rsidRPr="00E0446C">
              <w:rPr>
                <w:rFonts w:cs="Times New Roman"/>
                <w:sz w:val="24"/>
                <w:szCs w:val="24"/>
              </w:rPr>
              <w:tab/>
            </w:r>
          </w:p>
          <w:p w14:paraId="463F29E8" w14:textId="77777777" w:rsidR="00721EAD" w:rsidRPr="00E0446C" w:rsidRDefault="00721EAD" w:rsidP="00721EAD">
            <w:pPr>
              <w:pStyle w:val="NoSpacing"/>
              <w:jc w:val="center"/>
              <w:rPr>
                <w:rFonts w:cs="Times New Roman"/>
                <w:sz w:val="24"/>
                <w:szCs w:val="24"/>
              </w:rPr>
            </w:pPr>
          </w:p>
          <w:p w14:paraId="3B7B4B86" w14:textId="77777777" w:rsidR="00C244D6" w:rsidRPr="00E0446C" w:rsidRDefault="00C244D6" w:rsidP="00C244D6">
            <w:pPr>
              <w:tabs>
                <w:tab w:val="left" w:pos="5085"/>
              </w:tabs>
            </w:pPr>
          </w:p>
          <w:p w14:paraId="39175AC5" w14:textId="77777777" w:rsidR="00C244D6" w:rsidRPr="00E0446C" w:rsidRDefault="00C244D6" w:rsidP="00721EAD">
            <w:pPr>
              <w:tabs>
                <w:tab w:val="left" w:pos="5085"/>
              </w:tabs>
            </w:pPr>
            <w:r w:rsidRPr="00E0446C">
              <w:t xml:space="preserve">           </w:t>
            </w:r>
          </w:p>
          <w:p w14:paraId="7796D4A7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6A8D9107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5D239564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28A56A1F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23FB8713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6C7D2137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2AE9DFB0" w14:textId="0379A35F" w:rsidR="00E27219" w:rsidRPr="00E0446C" w:rsidRDefault="00E27219" w:rsidP="00721EAD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7E22FBEF" w14:textId="77777777" w:rsidR="00E65620" w:rsidRPr="00E0446C" w:rsidRDefault="00E65620" w:rsidP="00E65620">
            <w:pPr>
              <w:tabs>
                <w:tab w:val="left" w:pos="5085"/>
              </w:tabs>
            </w:pPr>
            <w:r w:rsidRPr="00E0446C">
              <w:t>8</w:t>
            </w:r>
            <w:r w:rsidR="00C244D6" w:rsidRPr="00E0446C">
              <w:t xml:space="preserve">: </w:t>
            </w:r>
            <w:r w:rsidRPr="00E0446C">
              <w:t xml:space="preserve"> Find the HCF and LCM of 28 and 126 using prime factor decomposition and Venn diagrams</w:t>
            </w:r>
          </w:p>
          <w:p w14:paraId="3A0FF5F2" w14:textId="77777777" w:rsidR="00E65620" w:rsidRPr="00E0446C" w:rsidRDefault="00E65620" w:rsidP="00E65620"/>
          <w:p w14:paraId="583C52C1" w14:textId="77777777" w:rsidR="00C244D6" w:rsidRPr="00E0446C" w:rsidRDefault="00C244D6" w:rsidP="00E65620">
            <w:pPr>
              <w:tabs>
                <w:tab w:val="left" w:pos="5085"/>
              </w:tabs>
            </w:pPr>
          </w:p>
          <w:p w14:paraId="2D371625" w14:textId="77777777" w:rsidR="00E424F8" w:rsidRPr="00E0446C" w:rsidRDefault="00E424F8" w:rsidP="00E65620">
            <w:pPr>
              <w:tabs>
                <w:tab w:val="left" w:pos="5085"/>
              </w:tabs>
            </w:pPr>
          </w:p>
          <w:p w14:paraId="155512E4" w14:textId="6E2D811F" w:rsidR="00E424F8" w:rsidRPr="00E0446C" w:rsidRDefault="00E424F8" w:rsidP="00E65620">
            <w:pPr>
              <w:tabs>
                <w:tab w:val="left" w:pos="5085"/>
              </w:tabs>
            </w:pPr>
          </w:p>
          <w:p w14:paraId="62BF83A9" w14:textId="6BE578F4" w:rsidR="00FA0B21" w:rsidRPr="00E0446C" w:rsidRDefault="00FA0B21" w:rsidP="00E65620">
            <w:pPr>
              <w:tabs>
                <w:tab w:val="left" w:pos="5085"/>
              </w:tabs>
            </w:pPr>
          </w:p>
          <w:p w14:paraId="5D5E270B" w14:textId="77777777" w:rsidR="00FA0B21" w:rsidRPr="00E0446C" w:rsidRDefault="00FA0B21" w:rsidP="00E65620">
            <w:pPr>
              <w:tabs>
                <w:tab w:val="left" w:pos="5085"/>
              </w:tabs>
            </w:pPr>
          </w:p>
          <w:p w14:paraId="5630AD66" w14:textId="444B3C4C" w:rsidR="00E424F8" w:rsidRPr="00E0446C" w:rsidRDefault="00E424F8" w:rsidP="00E65620">
            <w:pPr>
              <w:tabs>
                <w:tab w:val="left" w:pos="5085"/>
              </w:tabs>
            </w:pPr>
          </w:p>
        </w:tc>
      </w:tr>
      <w:tr w:rsidR="00C244D6" w14:paraId="38397B9D" w14:textId="77777777" w:rsidTr="2673DA78">
        <w:tc>
          <w:tcPr>
            <w:tcW w:w="5228" w:type="dxa"/>
          </w:tcPr>
          <w:p w14:paraId="15BBFB9B" w14:textId="77777777" w:rsidR="00721EAD" w:rsidRPr="00E0446C" w:rsidRDefault="00C244D6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0446C">
              <w:t>3</w:t>
            </w:r>
            <w:proofErr w:type="gramStart"/>
            <w:r w:rsidRPr="00E0446C">
              <w:rPr>
                <w:sz w:val="24"/>
                <w:szCs w:val="24"/>
              </w:rPr>
              <w:t xml:space="preserve">: </w:t>
            </w:r>
            <w:r w:rsidR="00721EAD" w:rsidRPr="00E0446C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="00721EAD" w:rsidRPr="00E0446C">
              <w:rPr>
                <w:rFonts w:cs="Times New Roman"/>
                <w:sz w:val="24"/>
                <w:szCs w:val="24"/>
              </w:rPr>
              <w:t xml:space="preserve"> Which of the following are factors of 80?</w:t>
            </w:r>
          </w:p>
          <w:p w14:paraId="61829076" w14:textId="77777777" w:rsidR="00721EAD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8BB5CAB" w14:textId="77777777" w:rsidR="00721EAD" w:rsidRPr="00E0446C" w:rsidRDefault="00721EAD" w:rsidP="00721EAD">
            <w:pPr>
              <w:pStyle w:val="NoSpacing"/>
              <w:jc w:val="center"/>
              <w:rPr>
                <w:rFonts w:cs="Times New Roman"/>
                <w:sz w:val="24"/>
                <w:szCs w:val="24"/>
              </w:rPr>
            </w:pPr>
            <w:r w:rsidRPr="00E0446C">
              <w:rPr>
                <w:rFonts w:cs="Times New Roman"/>
                <w:sz w:val="24"/>
                <w:szCs w:val="24"/>
              </w:rPr>
              <w:t>4</w:t>
            </w:r>
            <w:r w:rsidRPr="00E0446C">
              <w:rPr>
                <w:rFonts w:cs="Times New Roman"/>
                <w:sz w:val="24"/>
                <w:szCs w:val="24"/>
              </w:rPr>
              <w:tab/>
              <w:t>6</w:t>
            </w:r>
            <w:r w:rsidRPr="00E0446C">
              <w:rPr>
                <w:rFonts w:cs="Times New Roman"/>
                <w:sz w:val="24"/>
                <w:szCs w:val="24"/>
              </w:rPr>
              <w:tab/>
              <w:t>10</w:t>
            </w:r>
            <w:r w:rsidRPr="00E0446C">
              <w:rPr>
                <w:rFonts w:cs="Times New Roman"/>
                <w:sz w:val="24"/>
                <w:szCs w:val="24"/>
              </w:rPr>
              <w:tab/>
              <w:t>14</w:t>
            </w:r>
            <w:r w:rsidRPr="00E0446C">
              <w:rPr>
                <w:rFonts w:cs="Times New Roman"/>
                <w:sz w:val="24"/>
                <w:szCs w:val="24"/>
              </w:rPr>
              <w:tab/>
              <w:t>15</w:t>
            </w:r>
            <w:r w:rsidRPr="00E0446C">
              <w:rPr>
                <w:rFonts w:cs="Times New Roman"/>
                <w:sz w:val="24"/>
                <w:szCs w:val="24"/>
              </w:rPr>
              <w:tab/>
              <w:t>16</w:t>
            </w:r>
          </w:p>
          <w:p w14:paraId="46761903" w14:textId="77777777" w:rsidR="00C244D6" w:rsidRPr="00E0446C" w:rsidRDefault="00C244D6" w:rsidP="00721EAD">
            <w:pPr>
              <w:tabs>
                <w:tab w:val="left" w:pos="5085"/>
              </w:tabs>
            </w:pPr>
          </w:p>
          <w:p w14:paraId="133690BB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528D726D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3AFE60CA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1DFEAA60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605A1E7A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27D6E1BA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4F65297D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42B0374D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0F992446" w14:textId="77777777" w:rsidR="00E27219" w:rsidRPr="00E0446C" w:rsidRDefault="00E27219" w:rsidP="00721EAD">
            <w:pPr>
              <w:tabs>
                <w:tab w:val="left" w:pos="5085"/>
              </w:tabs>
            </w:pPr>
          </w:p>
          <w:p w14:paraId="2BA226A1" w14:textId="7D465E35" w:rsidR="00E27219" w:rsidRPr="00E0446C" w:rsidRDefault="00E27219" w:rsidP="00721EAD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6BF0510A" w14:textId="77777777" w:rsidR="00E65620" w:rsidRPr="00E0446C" w:rsidRDefault="00E65620" w:rsidP="00E65620">
            <w:pPr>
              <w:tabs>
                <w:tab w:val="left" w:pos="5085"/>
              </w:tabs>
            </w:pPr>
            <w:r w:rsidRPr="00E0446C">
              <w:t>9</w:t>
            </w:r>
            <w:r w:rsidR="00C244D6" w:rsidRPr="00E0446C">
              <w:t xml:space="preserve">: </w:t>
            </w:r>
            <w:r w:rsidRPr="00E0446C">
              <w:t>108 = 2</w:t>
            </w:r>
            <w:r w:rsidRPr="00E0446C">
              <w:rPr>
                <w:vertAlign w:val="superscript"/>
              </w:rPr>
              <w:t>2</w:t>
            </w:r>
            <w:r w:rsidRPr="00E0446C">
              <w:t xml:space="preserve"> x 3</w:t>
            </w:r>
            <w:r w:rsidRPr="00E0446C">
              <w:rPr>
                <w:vertAlign w:val="superscript"/>
              </w:rPr>
              <w:t>3</w:t>
            </w:r>
          </w:p>
          <w:p w14:paraId="25800DA5" w14:textId="77777777" w:rsidR="00C244D6" w:rsidRPr="00E0446C" w:rsidRDefault="00E65620" w:rsidP="00E65620">
            <w:pPr>
              <w:tabs>
                <w:tab w:val="left" w:pos="5085"/>
              </w:tabs>
            </w:pPr>
            <w:r w:rsidRPr="00E0446C">
              <w:t>How many factors does 108 have?</w:t>
            </w:r>
          </w:p>
          <w:p w14:paraId="17AD93B2" w14:textId="77777777" w:rsidR="00E65620" w:rsidRPr="00E0446C" w:rsidRDefault="00E65620" w:rsidP="00E65620">
            <w:pPr>
              <w:tabs>
                <w:tab w:val="left" w:pos="5085"/>
              </w:tabs>
            </w:pPr>
          </w:p>
          <w:p w14:paraId="0DE4B5B7" w14:textId="77777777" w:rsidR="00E65620" w:rsidRPr="00E0446C" w:rsidRDefault="00E65620" w:rsidP="00E65620">
            <w:pPr>
              <w:tabs>
                <w:tab w:val="left" w:pos="5085"/>
              </w:tabs>
            </w:pPr>
          </w:p>
          <w:p w14:paraId="66204FF1" w14:textId="77777777" w:rsidR="00E65620" w:rsidRPr="00E0446C" w:rsidRDefault="00E65620" w:rsidP="00E65620">
            <w:pPr>
              <w:tabs>
                <w:tab w:val="left" w:pos="5085"/>
              </w:tabs>
            </w:pPr>
          </w:p>
          <w:p w14:paraId="7007FD63" w14:textId="77777777" w:rsidR="00C244D6" w:rsidRPr="00E0446C" w:rsidRDefault="00C244D6" w:rsidP="00C244D6">
            <w:pPr>
              <w:tabs>
                <w:tab w:val="left" w:pos="5085"/>
              </w:tabs>
            </w:pPr>
          </w:p>
          <w:p w14:paraId="349B2B06" w14:textId="77777777" w:rsidR="00E424F8" w:rsidRPr="00E0446C" w:rsidRDefault="00E424F8" w:rsidP="00C244D6">
            <w:pPr>
              <w:tabs>
                <w:tab w:val="left" w:pos="5085"/>
              </w:tabs>
            </w:pPr>
          </w:p>
          <w:p w14:paraId="6DDB3CA7" w14:textId="77777777" w:rsidR="00E424F8" w:rsidRPr="00E0446C" w:rsidRDefault="00E424F8" w:rsidP="00C244D6">
            <w:pPr>
              <w:tabs>
                <w:tab w:val="left" w:pos="5085"/>
              </w:tabs>
            </w:pPr>
          </w:p>
          <w:p w14:paraId="788ADDCB" w14:textId="77777777" w:rsidR="00E424F8" w:rsidRPr="00E0446C" w:rsidRDefault="00E424F8" w:rsidP="00C244D6">
            <w:pPr>
              <w:tabs>
                <w:tab w:val="left" w:pos="5085"/>
              </w:tabs>
            </w:pPr>
          </w:p>
          <w:p w14:paraId="2DBF0D7D" w14:textId="0EB2B307" w:rsidR="00E424F8" w:rsidRPr="00E0446C" w:rsidRDefault="00E424F8" w:rsidP="00C244D6">
            <w:pPr>
              <w:tabs>
                <w:tab w:val="left" w:pos="5085"/>
              </w:tabs>
            </w:pPr>
          </w:p>
        </w:tc>
      </w:tr>
      <w:tr w:rsidR="00C244D6" w14:paraId="5D2C043E" w14:textId="77777777" w:rsidTr="2673DA78">
        <w:tc>
          <w:tcPr>
            <w:tcW w:w="5228" w:type="dxa"/>
          </w:tcPr>
          <w:p w14:paraId="58652476" w14:textId="77777777" w:rsidR="00721EAD" w:rsidRPr="00E0446C" w:rsidRDefault="00C244D6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0446C">
              <w:t>4</w:t>
            </w:r>
            <w:r w:rsidRPr="00E0446C">
              <w:rPr>
                <w:sz w:val="24"/>
                <w:szCs w:val="24"/>
              </w:rPr>
              <w:t xml:space="preserve">: </w:t>
            </w:r>
            <w:r w:rsidR="00721EAD" w:rsidRPr="00E0446C">
              <w:rPr>
                <w:rFonts w:cs="Times New Roman"/>
                <w:sz w:val="24"/>
                <w:szCs w:val="24"/>
              </w:rPr>
              <w:t>Calculate the Highest Common Factor of the following:</w:t>
            </w:r>
          </w:p>
          <w:p w14:paraId="6B62F1B3" w14:textId="77777777" w:rsidR="00721EAD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0FC7AEBA" w14:textId="77777777" w:rsidR="00E27219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0446C">
              <w:rPr>
                <w:rFonts w:cs="Times New Roman"/>
                <w:sz w:val="24"/>
                <w:szCs w:val="24"/>
              </w:rPr>
              <w:t>a) 12 and 20</w:t>
            </w:r>
            <w:r w:rsidRPr="00E0446C">
              <w:rPr>
                <w:rFonts w:cs="Times New Roman"/>
                <w:sz w:val="24"/>
                <w:szCs w:val="24"/>
              </w:rPr>
              <w:tab/>
            </w:r>
            <w:r w:rsidRPr="00E0446C">
              <w:rPr>
                <w:rFonts w:cs="Times New Roman"/>
                <w:sz w:val="24"/>
                <w:szCs w:val="24"/>
              </w:rPr>
              <w:tab/>
            </w:r>
          </w:p>
          <w:p w14:paraId="7D6D9D3C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3F8C6A32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1DFC1347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3BE6694F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2B038279" w14:textId="6A7C416A" w:rsidR="00721EAD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0446C">
              <w:rPr>
                <w:rFonts w:cs="Times New Roman"/>
                <w:sz w:val="24"/>
                <w:szCs w:val="24"/>
              </w:rPr>
              <w:t>b) 14 and 22</w:t>
            </w:r>
            <w:r w:rsidRPr="00E0446C">
              <w:rPr>
                <w:rFonts w:cs="Times New Roman"/>
                <w:sz w:val="24"/>
                <w:szCs w:val="24"/>
              </w:rPr>
              <w:tab/>
            </w:r>
          </w:p>
          <w:p w14:paraId="02F2C34E" w14:textId="77777777" w:rsidR="00721EAD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80A4E5D" w14:textId="026BB52D" w:rsidR="00721EAD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79123FB5" w14:textId="6DE14CC3" w:rsidR="00E424F8" w:rsidRPr="00E0446C" w:rsidRDefault="00E424F8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14A48378" w14:textId="77777777" w:rsidR="00E27219" w:rsidRPr="00E0446C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0446C">
              <w:rPr>
                <w:rFonts w:cs="Times New Roman"/>
                <w:sz w:val="24"/>
                <w:szCs w:val="24"/>
              </w:rPr>
              <w:tab/>
            </w:r>
            <w:r w:rsidRPr="00E0446C">
              <w:rPr>
                <w:rFonts w:cs="Times New Roman"/>
                <w:sz w:val="24"/>
                <w:szCs w:val="24"/>
              </w:rPr>
              <w:br/>
              <w:t>c) 27 and 39</w:t>
            </w:r>
            <w:r w:rsidRPr="00E0446C">
              <w:rPr>
                <w:rFonts w:cs="Times New Roman"/>
                <w:sz w:val="24"/>
                <w:szCs w:val="24"/>
              </w:rPr>
              <w:tab/>
            </w:r>
            <w:r w:rsidRPr="00E0446C">
              <w:rPr>
                <w:rFonts w:cs="Times New Roman"/>
                <w:sz w:val="24"/>
                <w:szCs w:val="24"/>
              </w:rPr>
              <w:tab/>
            </w:r>
          </w:p>
          <w:p w14:paraId="1188406A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4CC4E38A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FE504A2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B6933F0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48F2EC26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3B4FF89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1756EBD6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73236C36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33BD3D32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4AE8E588" w14:textId="77777777" w:rsidR="00E27219" w:rsidRPr="00E0446C" w:rsidRDefault="00E27219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54C8C538" w14:textId="7DE164E7" w:rsidR="00721EAD" w:rsidRPr="00E0446C" w:rsidRDefault="00721EAD" w:rsidP="00721EAD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E0446C">
              <w:rPr>
                <w:rFonts w:cs="Times New Roman"/>
                <w:sz w:val="24"/>
                <w:szCs w:val="24"/>
              </w:rPr>
              <w:t>d) 60 and 105</w:t>
            </w:r>
          </w:p>
          <w:p w14:paraId="19219836" w14:textId="77777777" w:rsidR="00721EAD" w:rsidRPr="00E0446C" w:rsidRDefault="00721EAD" w:rsidP="00721EAD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</w:p>
          <w:p w14:paraId="759344D1" w14:textId="77777777" w:rsidR="00C244D6" w:rsidRPr="00E0446C" w:rsidRDefault="00C244D6" w:rsidP="00C244D6">
            <w:pPr>
              <w:tabs>
                <w:tab w:val="left" w:pos="5085"/>
              </w:tabs>
            </w:pPr>
          </w:p>
          <w:p w14:paraId="50467E89" w14:textId="77777777" w:rsidR="00E424F8" w:rsidRPr="00E0446C" w:rsidRDefault="00E424F8" w:rsidP="00C244D6">
            <w:pPr>
              <w:tabs>
                <w:tab w:val="left" w:pos="5085"/>
              </w:tabs>
            </w:pPr>
          </w:p>
          <w:p w14:paraId="41AAE6ED" w14:textId="5469F0F5" w:rsidR="00FA0B21" w:rsidRPr="00E0446C" w:rsidRDefault="00FA0B21" w:rsidP="00C244D6">
            <w:pPr>
              <w:tabs>
                <w:tab w:val="left" w:pos="5085"/>
              </w:tabs>
            </w:pPr>
          </w:p>
          <w:p w14:paraId="7F4DBF31" w14:textId="64ACB2FC" w:rsidR="00FA0B21" w:rsidRPr="00E0446C" w:rsidRDefault="00FA0B21" w:rsidP="00C244D6">
            <w:pPr>
              <w:tabs>
                <w:tab w:val="left" w:pos="5085"/>
              </w:tabs>
            </w:pPr>
          </w:p>
          <w:p w14:paraId="505B54DF" w14:textId="5AD3DB5B" w:rsidR="00FA0B21" w:rsidRPr="00E0446C" w:rsidRDefault="00FA0B21" w:rsidP="00C244D6">
            <w:pPr>
              <w:tabs>
                <w:tab w:val="left" w:pos="5085"/>
              </w:tabs>
            </w:pPr>
          </w:p>
          <w:p w14:paraId="0C9324ED" w14:textId="03FC5D09" w:rsidR="00FA0B21" w:rsidRPr="00E0446C" w:rsidRDefault="00FA0B21" w:rsidP="00C244D6">
            <w:pPr>
              <w:tabs>
                <w:tab w:val="left" w:pos="5085"/>
              </w:tabs>
            </w:pPr>
          </w:p>
          <w:p w14:paraId="0389D9F2" w14:textId="5A7ACAD1" w:rsidR="00FA0B21" w:rsidRPr="00E0446C" w:rsidRDefault="00FA0B21" w:rsidP="00C244D6">
            <w:pPr>
              <w:tabs>
                <w:tab w:val="left" w:pos="5085"/>
              </w:tabs>
            </w:pPr>
          </w:p>
          <w:p w14:paraId="33C38CB8" w14:textId="6FFA2BAF" w:rsidR="00FA0B21" w:rsidRPr="00E0446C" w:rsidRDefault="00FA0B21" w:rsidP="00C244D6">
            <w:pPr>
              <w:tabs>
                <w:tab w:val="left" w:pos="5085"/>
              </w:tabs>
            </w:pPr>
          </w:p>
          <w:p w14:paraId="6B6AC54B" w14:textId="77777777" w:rsidR="00FA0B21" w:rsidRPr="00E0446C" w:rsidRDefault="00FA0B21" w:rsidP="00C244D6">
            <w:pPr>
              <w:tabs>
                <w:tab w:val="left" w:pos="5085"/>
              </w:tabs>
            </w:pPr>
          </w:p>
          <w:p w14:paraId="296FEF7D" w14:textId="1E21449B" w:rsidR="00E424F8" w:rsidRPr="00E0446C" w:rsidRDefault="00E424F8" w:rsidP="00C244D6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05FD9215" w14:textId="77777777" w:rsidR="001D405A" w:rsidRPr="00E0446C" w:rsidRDefault="00E65620" w:rsidP="00E65620">
            <w:pPr>
              <w:tabs>
                <w:tab w:val="left" w:pos="5085"/>
              </w:tabs>
            </w:pPr>
            <w:r w:rsidRPr="00E0446C">
              <w:lastRenderedPageBreak/>
              <w:t>10</w:t>
            </w:r>
            <w:r w:rsidR="00C244D6" w:rsidRPr="00E0446C">
              <w:t xml:space="preserve">: </w:t>
            </w:r>
          </w:p>
          <w:p w14:paraId="7194DBDC" w14:textId="77777777" w:rsidR="001D405A" w:rsidRPr="00E0446C" w:rsidRDefault="001D405A" w:rsidP="001D405A"/>
          <w:p w14:paraId="0FD36D67" w14:textId="77777777" w:rsidR="00C244D6" w:rsidRPr="00E0446C" w:rsidRDefault="00D62BFE" w:rsidP="00D62BFE">
            <w:pPr>
              <w:pStyle w:val="ListParagraph"/>
              <w:numPr>
                <w:ilvl w:val="0"/>
                <w:numId w:val="14"/>
              </w:numPr>
            </w:pPr>
            <w:r w:rsidRPr="00E0446C">
              <w:t>Draw two lines AB and CD which are parallel</w:t>
            </w:r>
          </w:p>
        </w:tc>
      </w:tr>
      <w:tr w:rsidR="00C244D6" w14:paraId="1B4F2DD0" w14:textId="77777777" w:rsidTr="2673DA78">
        <w:tc>
          <w:tcPr>
            <w:tcW w:w="5228" w:type="dxa"/>
          </w:tcPr>
          <w:p w14:paraId="52920147" w14:textId="77777777" w:rsidR="00721EAD" w:rsidRPr="00721EAD" w:rsidRDefault="00C244D6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>
              <w:t>5</w:t>
            </w:r>
            <w:r w:rsidRPr="00721EAD">
              <w:rPr>
                <w:sz w:val="24"/>
                <w:szCs w:val="24"/>
              </w:rPr>
              <w:t xml:space="preserve">: </w:t>
            </w:r>
            <w:r w:rsidR="00721EAD" w:rsidRPr="00721EAD">
              <w:rPr>
                <w:rFonts w:cs="Times New Roman"/>
                <w:sz w:val="24"/>
                <w:szCs w:val="24"/>
              </w:rPr>
              <w:t xml:space="preserve"> Calculate the Lowest Common Multiple of the following:</w:t>
            </w:r>
          </w:p>
          <w:p w14:paraId="769D0D3C" w14:textId="77777777" w:rsidR="00721EAD" w:rsidRPr="00721EAD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7DABC0B" w14:textId="2FDF6711" w:rsidR="00FA0B21" w:rsidRDefault="00721EAD" w:rsidP="00FA0B21">
            <w:pPr>
              <w:pStyle w:val="NoSpacing"/>
              <w:numPr>
                <w:ilvl w:val="0"/>
                <w:numId w:val="25"/>
              </w:numPr>
              <w:rPr>
                <w:rFonts w:cs="Times New Roman"/>
                <w:sz w:val="24"/>
                <w:szCs w:val="24"/>
              </w:rPr>
            </w:pPr>
            <w:r w:rsidRPr="00721EAD">
              <w:rPr>
                <w:rFonts w:cs="Times New Roman"/>
                <w:sz w:val="24"/>
                <w:szCs w:val="24"/>
              </w:rPr>
              <w:t>4 and 9</w:t>
            </w:r>
            <w:r w:rsidRPr="00721EAD">
              <w:rPr>
                <w:rFonts w:cs="Times New Roman"/>
                <w:sz w:val="24"/>
                <w:szCs w:val="24"/>
              </w:rPr>
              <w:tab/>
            </w:r>
            <w:r w:rsidRPr="00721EAD">
              <w:rPr>
                <w:rFonts w:cs="Times New Roman"/>
                <w:sz w:val="24"/>
                <w:szCs w:val="24"/>
              </w:rPr>
              <w:tab/>
            </w:r>
          </w:p>
          <w:p w14:paraId="2881B7EA" w14:textId="51403DE4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2893457F" w14:textId="34DDE1AB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77562A88" w14:textId="77777777" w:rsidR="00E27219" w:rsidRDefault="00E27219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4687EBA5" w14:textId="77777777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1D408483" w14:textId="6CEB3D95" w:rsidR="00FA0B21" w:rsidRDefault="00FA0B21" w:rsidP="00FA0B21">
            <w:pPr>
              <w:pStyle w:val="NoSpacing"/>
              <w:numPr>
                <w:ilvl w:val="0"/>
                <w:numId w:val="25"/>
              </w:numPr>
              <w:rPr>
                <w:rFonts w:cs="Times New Roman"/>
                <w:sz w:val="24"/>
                <w:szCs w:val="24"/>
              </w:rPr>
            </w:pPr>
            <w:r w:rsidRPr="00721EAD">
              <w:rPr>
                <w:rFonts w:cs="Times New Roman"/>
                <w:sz w:val="24"/>
                <w:szCs w:val="24"/>
              </w:rPr>
              <w:t>6 and 8</w:t>
            </w:r>
            <w:r w:rsidRPr="00721EAD">
              <w:rPr>
                <w:rFonts w:cs="Times New Roman"/>
                <w:sz w:val="24"/>
                <w:szCs w:val="24"/>
              </w:rPr>
              <w:tab/>
            </w:r>
          </w:p>
          <w:p w14:paraId="17A66967" w14:textId="66265A06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8588E90" w14:textId="28622A38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58FA5C24" w14:textId="17ADBAF4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7EE9EF5D" w14:textId="6F90C2FC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1F9535A9" w14:textId="3A384E77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1D26FC4E" w14:textId="77777777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7E0CE5BD" w14:textId="621A81D0" w:rsidR="00FA0B21" w:rsidRDefault="00FA0B21" w:rsidP="00FA0B21">
            <w:pPr>
              <w:pStyle w:val="NoSpacing"/>
              <w:numPr>
                <w:ilvl w:val="0"/>
                <w:numId w:val="25"/>
              </w:numPr>
              <w:rPr>
                <w:rFonts w:cs="Times New Roman"/>
                <w:sz w:val="24"/>
                <w:szCs w:val="24"/>
              </w:rPr>
            </w:pPr>
            <w:r w:rsidRPr="00721EAD">
              <w:rPr>
                <w:rFonts w:cs="Times New Roman"/>
                <w:sz w:val="24"/>
                <w:szCs w:val="24"/>
              </w:rPr>
              <w:t>12 and 15</w:t>
            </w:r>
          </w:p>
          <w:p w14:paraId="75BEC32E" w14:textId="77777777" w:rsidR="00FA0B21" w:rsidRDefault="00FA0B21" w:rsidP="00FA0B2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EC0820C" w14:textId="2A623831" w:rsidR="00721EAD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54CD245A" w14:textId="1167CDC4" w:rsidR="00721EAD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564DA5FA" w14:textId="77777777" w:rsidR="00FA0B21" w:rsidRDefault="00FA0B21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1231BE67" w14:textId="77777777" w:rsidR="00721EAD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66E3304D" w14:textId="3A265EF8" w:rsidR="00721EAD" w:rsidRDefault="00721EAD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721EAD">
              <w:rPr>
                <w:rFonts w:cs="Times New Roman"/>
                <w:sz w:val="24"/>
                <w:szCs w:val="24"/>
              </w:rPr>
              <w:tab/>
            </w:r>
            <w:r>
              <w:rPr>
                <w:rFonts w:cs="Times New Roman"/>
                <w:sz w:val="24"/>
                <w:szCs w:val="24"/>
              </w:rPr>
              <w:br/>
            </w:r>
            <w:r w:rsidR="00FA0B21">
              <w:rPr>
                <w:rFonts w:cs="Times New Roman"/>
                <w:sz w:val="24"/>
                <w:szCs w:val="24"/>
              </w:rPr>
              <w:t xml:space="preserve">       </w:t>
            </w:r>
            <w:r w:rsidRPr="00721EAD">
              <w:rPr>
                <w:rFonts w:cs="Times New Roman"/>
                <w:sz w:val="24"/>
                <w:szCs w:val="24"/>
              </w:rPr>
              <w:t>d)  9 and 21</w:t>
            </w:r>
            <w:r w:rsidR="00FA0B21">
              <w:rPr>
                <w:rFonts w:cs="Times New Roman"/>
                <w:sz w:val="24"/>
                <w:szCs w:val="24"/>
              </w:rPr>
              <w:t xml:space="preserve">  </w:t>
            </w:r>
          </w:p>
          <w:p w14:paraId="6D1621C4" w14:textId="051A43FC" w:rsidR="00E0446C" w:rsidRDefault="00E0446C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5BAEBDB0" w14:textId="77777777" w:rsidR="00E0446C" w:rsidRDefault="00E0446C" w:rsidP="00721EAD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  <w:p w14:paraId="7196D064" w14:textId="77777777" w:rsidR="00C244D6" w:rsidRDefault="00C244D6" w:rsidP="00C244D6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3DE9607F" w14:textId="77777777" w:rsidR="00E65620" w:rsidRPr="009F31E7" w:rsidRDefault="00E65620" w:rsidP="00E65620">
            <w:pPr>
              <w:tabs>
                <w:tab w:val="left" w:pos="5085"/>
              </w:tabs>
            </w:pPr>
            <w:r>
              <w:t>11</w:t>
            </w:r>
            <w:r w:rsidRPr="00E0446C">
              <w:t xml:space="preserve">: </w:t>
            </w:r>
            <w:r w:rsidR="00D62BFE" w:rsidRPr="00E0446C">
              <w:t xml:space="preserve"> Draw two lines that are perpendicular to each other.</w:t>
            </w:r>
          </w:p>
          <w:p w14:paraId="34FF1C98" w14:textId="77777777" w:rsidR="00C244D6" w:rsidRPr="009F31E7" w:rsidRDefault="00C244D6" w:rsidP="00E65620">
            <w:pPr>
              <w:tabs>
                <w:tab w:val="left" w:pos="5085"/>
              </w:tabs>
            </w:pPr>
          </w:p>
        </w:tc>
      </w:tr>
      <w:tr w:rsidR="00C244D6" w14:paraId="7B71269B" w14:textId="77777777" w:rsidTr="2673DA78">
        <w:tc>
          <w:tcPr>
            <w:tcW w:w="5228" w:type="dxa"/>
          </w:tcPr>
          <w:p w14:paraId="03DB6235" w14:textId="77777777" w:rsidR="00C244D6" w:rsidRDefault="00C244D6" w:rsidP="001D405A">
            <w:pPr>
              <w:tabs>
                <w:tab w:val="left" w:pos="5085"/>
              </w:tabs>
            </w:pPr>
            <w:r>
              <w:lastRenderedPageBreak/>
              <w:t xml:space="preserve">6: </w:t>
            </w:r>
            <w:r w:rsidR="001D405A">
              <w:t xml:space="preserve"> Find the HCF and LCM of 18 and 42</w:t>
            </w:r>
          </w:p>
          <w:p w14:paraId="352C85E2" w14:textId="77777777" w:rsidR="001D405A" w:rsidRDefault="004553CF" w:rsidP="001D405A">
            <w:pPr>
              <w:tabs>
                <w:tab w:val="left" w:pos="5085"/>
              </w:tabs>
            </w:pPr>
            <w:r>
              <w:t xml:space="preserve">                                           </w:t>
            </w:r>
            <w:r w:rsidRPr="004553CF">
              <w:rPr>
                <w:noProof/>
                <w:lang w:eastAsia="en-GB"/>
              </w:rPr>
              <w:drawing>
                <wp:inline distT="0" distB="0" distL="0" distR="0" wp14:anchorId="29ED9DB3" wp14:editId="07777777">
                  <wp:extent cx="1657358" cy="1339567"/>
                  <wp:effectExtent l="19050" t="0" r="0" b="0"/>
                  <wp:docPr id="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39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8" cy="133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72C0D" w14:textId="77777777" w:rsidR="001D405A" w:rsidRDefault="001D405A" w:rsidP="001D405A">
            <w:pPr>
              <w:tabs>
                <w:tab w:val="left" w:pos="5085"/>
              </w:tabs>
            </w:pPr>
          </w:p>
          <w:p w14:paraId="48A21919" w14:textId="41FA33B2" w:rsidR="001D405A" w:rsidRDefault="001D405A" w:rsidP="001D405A">
            <w:pPr>
              <w:tabs>
                <w:tab w:val="left" w:pos="5085"/>
              </w:tabs>
            </w:pPr>
          </w:p>
          <w:p w14:paraId="369E1CCA" w14:textId="2FF3307C" w:rsidR="00E424F8" w:rsidRDefault="00E424F8" w:rsidP="001D405A">
            <w:pPr>
              <w:tabs>
                <w:tab w:val="left" w:pos="5085"/>
              </w:tabs>
            </w:pPr>
          </w:p>
          <w:p w14:paraId="1F97DB4B" w14:textId="5DB6394F" w:rsidR="00E424F8" w:rsidRDefault="00E424F8" w:rsidP="001D405A">
            <w:pPr>
              <w:tabs>
                <w:tab w:val="left" w:pos="5085"/>
              </w:tabs>
            </w:pPr>
          </w:p>
          <w:p w14:paraId="32C175A6" w14:textId="3CA67EA6" w:rsidR="00E424F8" w:rsidRDefault="00E424F8" w:rsidP="001D405A">
            <w:pPr>
              <w:tabs>
                <w:tab w:val="left" w:pos="5085"/>
              </w:tabs>
            </w:pPr>
          </w:p>
          <w:p w14:paraId="5A5573EE" w14:textId="2DA837E5" w:rsidR="00E424F8" w:rsidRDefault="00E424F8" w:rsidP="001D405A">
            <w:pPr>
              <w:tabs>
                <w:tab w:val="left" w:pos="5085"/>
              </w:tabs>
            </w:pPr>
          </w:p>
          <w:p w14:paraId="297529DA" w14:textId="148D5EA4" w:rsidR="00E424F8" w:rsidRDefault="00E424F8" w:rsidP="001D405A">
            <w:pPr>
              <w:tabs>
                <w:tab w:val="left" w:pos="5085"/>
              </w:tabs>
            </w:pPr>
          </w:p>
          <w:p w14:paraId="0E7486FB" w14:textId="46F5A098" w:rsidR="00E424F8" w:rsidRDefault="00E424F8" w:rsidP="001D405A">
            <w:pPr>
              <w:tabs>
                <w:tab w:val="left" w:pos="5085"/>
              </w:tabs>
            </w:pPr>
          </w:p>
          <w:p w14:paraId="581EC40E" w14:textId="5EC82839" w:rsidR="00E424F8" w:rsidRDefault="00E424F8" w:rsidP="001D405A">
            <w:pPr>
              <w:tabs>
                <w:tab w:val="left" w:pos="5085"/>
              </w:tabs>
            </w:pPr>
          </w:p>
          <w:p w14:paraId="3FBBF8C2" w14:textId="77777777" w:rsidR="00E424F8" w:rsidRDefault="00E424F8" w:rsidP="001D405A">
            <w:pPr>
              <w:tabs>
                <w:tab w:val="left" w:pos="5085"/>
              </w:tabs>
            </w:pPr>
          </w:p>
          <w:p w14:paraId="6BD18F9B" w14:textId="77777777" w:rsidR="001D405A" w:rsidRDefault="001D405A" w:rsidP="001D405A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61BCB254" w14:textId="77777777" w:rsidR="00C244D6" w:rsidRDefault="00D62BFE" w:rsidP="00C244D6">
            <w:pPr>
              <w:tabs>
                <w:tab w:val="left" w:pos="5085"/>
              </w:tabs>
            </w:pPr>
            <w:r>
              <w:t>12</w:t>
            </w:r>
            <w:r w:rsidR="00C244D6" w:rsidRPr="00E0446C">
              <w:t>: Calculate 20 - 3 x 4</w:t>
            </w:r>
          </w:p>
        </w:tc>
      </w:tr>
      <w:tr w:rsidR="00C244D6" w14:paraId="7C629833" w14:textId="77777777" w:rsidTr="2673DA78">
        <w:tc>
          <w:tcPr>
            <w:tcW w:w="5228" w:type="dxa"/>
          </w:tcPr>
          <w:p w14:paraId="47BD965B" w14:textId="31A7FA8B" w:rsidR="00C244D6" w:rsidRDefault="00E27219" w:rsidP="00C244D6">
            <w:pPr>
              <w:tabs>
                <w:tab w:val="left" w:pos="5085"/>
              </w:tabs>
            </w:pPr>
            <w:r>
              <w:t>Teacher’s feedback</w:t>
            </w:r>
          </w:p>
          <w:p w14:paraId="14437506" w14:textId="30F96602" w:rsidR="00E27219" w:rsidRDefault="00E27219" w:rsidP="00C244D6">
            <w:pPr>
              <w:tabs>
                <w:tab w:val="left" w:pos="5085"/>
              </w:tabs>
            </w:pPr>
          </w:p>
          <w:p w14:paraId="6ACB2966" w14:textId="616B7A62" w:rsidR="00E27219" w:rsidRDefault="00E27219" w:rsidP="00C244D6">
            <w:pPr>
              <w:tabs>
                <w:tab w:val="left" w:pos="5085"/>
              </w:tabs>
            </w:pPr>
          </w:p>
          <w:p w14:paraId="7342FAC2" w14:textId="2875C167" w:rsidR="00E27219" w:rsidRDefault="00E27219" w:rsidP="00C244D6">
            <w:pPr>
              <w:tabs>
                <w:tab w:val="left" w:pos="5085"/>
              </w:tabs>
            </w:pPr>
          </w:p>
          <w:p w14:paraId="4889570C" w14:textId="456D0A19" w:rsidR="00E27219" w:rsidRDefault="00E27219" w:rsidP="00C244D6">
            <w:pPr>
              <w:tabs>
                <w:tab w:val="left" w:pos="5085"/>
              </w:tabs>
            </w:pPr>
          </w:p>
          <w:p w14:paraId="0329456A" w14:textId="609264D3" w:rsidR="00E27219" w:rsidRDefault="00E27219" w:rsidP="00C244D6">
            <w:pPr>
              <w:tabs>
                <w:tab w:val="left" w:pos="5085"/>
              </w:tabs>
            </w:pPr>
          </w:p>
          <w:p w14:paraId="6B32CD2A" w14:textId="74187803" w:rsidR="00E27219" w:rsidRDefault="00E27219" w:rsidP="00C244D6">
            <w:pPr>
              <w:tabs>
                <w:tab w:val="left" w:pos="5085"/>
              </w:tabs>
            </w:pPr>
          </w:p>
          <w:p w14:paraId="69C0F94F" w14:textId="77777777" w:rsidR="00E27219" w:rsidRDefault="00E27219" w:rsidP="00C244D6">
            <w:pPr>
              <w:tabs>
                <w:tab w:val="left" w:pos="5085"/>
              </w:tabs>
            </w:pPr>
          </w:p>
          <w:p w14:paraId="238601FE" w14:textId="77777777" w:rsidR="00C244D6" w:rsidRDefault="00C244D6" w:rsidP="00C244D6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5A3FA084" w14:textId="77777777" w:rsidR="00C244D6" w:rsidRDefault="00C244D6" w:rsidP="00C244D6">
            <w:pPr>
              <w:tabs>
                <w:tab w:val="left" w:pos="5085"/>
              </w:tabs>
            </w:pPr>
            <w:r>
              <w:t>Effort:</w:t>
            </w:r>
          </w:p>
        </w:tc>
      </w:tr>
    </w:tbl>
    <w:p w14:paraId="0F3CABC7" w14:textId="77777777" w:rsidR="008F57EF" w:rsidRDefault="008F57EF" w:rsidP="008F57EF">
      <w:pPr>
        <w:tabs>
          <w:tab w:val="left" w:pos="5085"/>
        </w:tabs>
      </w:pPr>
    </w:p>
    <w:p w14:paraId="5B08B5D1" w14:textId="59AFEA0B" w:rsidR="008F57EF" w:rsidRDefault="008F57EF" w:rsidP="0098329E"/>
    <w:p w14:paraId="4CB2916B" w14:textId="7981A583" w:rsidR="00E0446C" w:rsidRDefault="00E0446C" w:rsidP="0098329E"/>
    <w:p w14:paraId="7DB78527" w14:textId="047C1F09" w:rsidR="00E0446C" w:rsidRDefault="00E0446C" w:rsidP="0098329E"/>
    <w:p w14:paraId="28BF451B" w14:textId="6FC2CC3B" w:rsidR="00E0446C" w:rsidRDefault="00E0446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57EF" w14:paraId="4FFF057F" w14:textId="77777777" w:rsidTr="2673DA78">
        <w:tc>
          <w:tcPr>
            <w:tcW w:w="5228" w:type="dxa"/>
          </w:tcPr>
          <w:p w14:paraId="275E3052" w14:textId="77777777" w:rsidR="008F57EF" w:rsidRDefault="008F57EF" w:rsidP="00183D3C">
            <w:pPr>
              <w:tabs>
                <w:tab w:val="left" w:pos="5085"/>
              </w:tabs>
            </w:pPr>
            <w:r>
              <w:lastRenderedPageBreak/>
              <w:t>Homework Sheet 3</w:t>
            </w:r>
            <w:r w:rsidR="0098329E">
              <w:t xml:space="preserve">  Angles</w:t>
            </w:r>
            <w:r w:rsidR="00101628">
              <w:t>/ Bearings</w:t>
            </w:r>
          </w:p>
        </w:tc>
        <w:tc>
          <w:tcPr>
            <w:tcW w:w="5228" w:type="dxa"/>
          </w:tcPr>
          <w:p w14:paraId="6CE4141E" w14:textId="77777777" w:rsidR="008F57EF" w:rsidRDefault="008F57EF" w:rsidP="00183D3C">
            <w:pPr>
              <w:tabs>
                <w:tab w:val="left" w:pos="5085"/>
              </w:tabs>
            </w:pPr>
            <w:r>
              <w:t xml:space="preserve">Week </w:t>
            </w:r>
            <w:r w:rsidR="0098329E">
              <w:t>3</w:t>
            </w:r>
          </w:p>
        </w:tc>
      </w:tr>
      <w:tr w:rsidR="008F57EF" w14:paraId="467D34D6" w14:textId="77777777" w:rsidTr="2673DA78">
        <w:tc>
          <w:tcPr>
            <w:tcW w:w="5228" w:type="dxa"/>
          </w:tcPr>
          <w:p w14:paraId="00221247" w14:textId="77777777" w:rsidR="0098329E" w:rsidRPr="00E0446C" w:rsidRDefault="008F57EF" w:rsidP="0098329E">
            <w:pPr>
              <w:tabs>
                <w:tab w:val="left" w:pos="5085"/>
              </w:tabs>
              <w:rPr>
                <w:sz w:val="32"/>
                <w:szCs w:val="32"/>
              </w:rPr>
            </w:pPr>
            <w:r>
              <w:t>1</w:t>
            </w:r>
            <w:r w:rsidR="004E0122">
              <w:t xml:space="preserve">: </w:t>
            </w:r>
            <w:r w:rsidR="0098329E">
              <w:t xml:space="preserve"> </w:t>
            </w:r>
            <w:r w:rsidR="0098329E" w:rsidRPr="00E0446C">
              <w:t>Calculate the missing angle</w:t>
            </w:r>
          </w:p>
          <w:p w14:paraId="68513B2B" w14:textId="77777777" w:rsidR="004E0122" w:rsidRDefault="0098329E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  <w:r w:rsidRPr="00E0446C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41F82C1" wp14:editId="07777777">
                  <wp:extent cx="1374387" cy="425303"/>
                  <wp:effectExtent l="19050" t="0" r="0" b="0"/>
                  <wp:docPr id="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23622" t="62991" r="64809" b="28235"/>
                          <a:stretch/>
                        </pic:blipFill>
                        <pic:spPr bwMode="auto">
                          <a:xfrm>
                            <a:off x="0" y="0"/>
                            <a:ext cx="1390791" cy="43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96369" w14:textId="77777777" w:rsidR="00E424F8" w:rsidRDefault="00E424F8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7C1DA444" w14:textId="77777777" w:rsidR="00E424F8" w:rsidRDefault="00E424F8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0B8E83C9" w14:textId="77777777" w:rsidR="00FA0B21" w:rsidRDefault="00FA0B21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16DEB4AB" w14:textId="19CDE9C9" w:rsidR="00FA0B21" w:rsidRPr="004E0122" w:rsidRDefault="00FA0B21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</w:tc>
        <w:tc>
          <w:tcPr>
            <w:tcW w:w="5228" w:type="dxa"/>
          </w:tcPr>
          <w:p w14:paraId="18D33DA9" w14:textId="77777777" w:rsidR="00A67D75" w:rsidRPr="00474157" w:rsidRDefault="00A67D75" w:rsidP="00A67D7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>
              <w:t>8</w:t>
            </w:r>
            <w:r w:rsidR="008606B6">
              <w:t xml:space="preserve">: </w:t>
            </w:r>
            <w:r w:rsidRPr="00474157">
              <w:t xml:space="preserve">Find the sum of the </w:t>
            </w:r>
            <w:r w:rsidRPr="00474157">
              <w:rPr>
                <w:b/>
              </w:rPr>
              <w:t xml:space="preserve">interior </w:t>
            </w:r>
            <w:r>
              <w:t>angles in a heptagon</w:t>
            </w:r>
          </w:p>
          <w:p w14:paraId="0AD9C6F4" w14:textId="77777777" w:rsidR="008F57EF" w:rsidRDefault="008F57EF" w:rsidP="0098329E">
            <w:pPr>
              <w:tabs>
                <w:tab w:val="left" w:pos="5085"/>
              </w:tabs>
            </w:pPr>
          </w:p>
        </w:tc>
      </w:tr>
      <w:tr w:rsidR="00062C45" w:rsidRPr="00E0446C" w14:paraId="47067FFF" w14:textId="77777777" w:rsidTr="2673DA78">
        <w:tc>
          <w:tcPr>
            <w:tcW w:w="5228" w:type="dxa"/>
          </w:tcPr>
          <w:p w14:paraId="6B1CAB77" w14:textId="77777777" w:rsidR="0098329E" w:rsidRPr="00E0446C" w:rsidRDefault="00062C45" w:rsidP="0098329E">
            <w:pPr>
              <w:tabs>
                <w:tab w:val="left" w:pos="5085"/>
              </w:tabs>
            </w:pPr>
            <w:r w:rsidRPr="00E0446C">
              <w:t>2</w:t>
            </w:r>
            <w:r w:rsidR="0098329E" w:rsidRPr="00E0446C">
              <w:t xml:space="preserve"> Calculate the missing angle</w:t>
            </w:r>
          </w:p>
          <w:p w14:paraId="21233B4B" w14:textId="77777777" w:rsidR="00062C45" w:rsidRPr="00E0446C" w:rsidRDefault="0098329E" w:rsidP="00062C45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101BFA10" wp14:editId="07777777">
                  <wp:extent cx="1345565" cy="595424"/>
                  <wp:effectExtent l="19050" t="0" r="6985" b="0"/>
                  <wp:docPr id="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24847" t="61902" r="63605" b="28206"/>
                          <a:stretch/>
                        </pic:blipFill>
                        <pic:spPr bwMode="auto">
                          <a:xfrm>
                            <a:off x="0" y="0"/>
                            <a:ext cx="1373472" cy="60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1726D3" w14:textId="77777777" w:rsidR="00E424F8" w:rsidRPr="00E0446C" w:rsidRDefault="00E424F8" w:rsidP="00062C45">
            <w:pPr>
              <w:tabs>
                <w:tab w:val="left" w:pos="5085"/>
              </w:tabs>
            </w:pPr>
          </w:p>
          <w:p w14:paraId="141E1D5D" w14:textId="75627F99" w:rsidR="00E424F8" w:rsidRPr="00E0446C" w:rsidRDefault="00E424F8" w:rsidP="00062C45">
            <w:pPr>
              <w:tabs>
                <w:tab w:val="left" w:pos="5085"/>
              </w:tabs>
            </w:pPr>
          </w:p>
          <w:p w14:paraId="5EC5F8A8" w14:textId="33664D2F" w:rsidR="00FA0B21" w:rsidRPr="00E0446C" w:rsidRDefault="00FA0B21" w:rsidP="00062C45">
            <w:pPr>
              <w:tabs>
                <w:tab w:val="left" w:pos="5085"/>
              </w:tabs>
            </w:pPr>
          </w:p>
          <w:p w14:paraId="76ABCABB" w14:textId="77777777" w:rsidR="00FA0B21" w:rsidRPr="00E0446C" w:rsidRDefault="00FA0B21" w:rsidP="00062C45">
            <w:pPr>
              <w:tabs>
                <w:tab w:val="left" w:pos="5085"/>
              </w:tabs>
            </w:pPr>
          </w:p>
          <w:p w14:paraId="112F2196" w14:textId="77777777" w:rsidR="00E424F8" w:rsidRPr="00E0446C" w:rsidRDefault="00E424F8" w:rsidP="00062C45">
            <w:pPr>
              <w:tabs>
                <w:tab w:val="left" w:pos="5085"/>
              </w:tabs>
            </w:pPr>
          </w:p>
          <w:p w14:paraId="4B1F511A" w14:textId="625926B7" w:rsidR="00E424F8" w:rsidRPr="00E0446C" w:rsidRDefault="00E424F8" w:rsidP="00062C45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1D32D27E" w14:textId="77777777" w:rsidR="00062C45" w:rsidRPr="00E0446C" w:rsidRDefault="00A67D75" w:rsidP="0098329E">
            <w:pPr>
              <w:tabs>
                <w:tab w:val="left" w:pos="5085"/>
              </w:tabs>
            </w:pPr>
            <w:r w:rsidRPr="00E0446C">
              <w:t>9: Draw a sketch to show the eight compass points: N, NE, E, SE, S, SW, W and NW</w:t>
            </w:r>
          </w:p>
          <w:p w14:paraId="65F9C3DC" w14:textId="77777777" w:rsidR="00A67D75" w:rsidRPr="00E0446C" w:rsidRDefault="00A67D75" w:rsidP="0098329E">
            <w:pPr>
              <w:tabs>
                <w:tab w:val="left" w:pos="5085"/>
              </w:tabs>
            </w:pPr>
          </w:p>
          <w:p w14:paraId="5023141B" w14:textId="77777777" w:rsidR="00A67D75" w:rsidRPr="00E0446C" w:rsidRDefault="00A67D75" w:rsidP="0098329E">
            <w:pPr>
              <w:tabs>
                <w:tab w:val="left" w:pos="5085"/>
              </w:tabs>
            </w:pPr>
          </w:p>
          <w:p w14:paraId="1F3B1409" w14:textId="77777777" w:rsidR="00A67D75" w:rsidRPr="00E0446C" w:rsidRDefault="00A67D75" w:rsidP="0098329E">
            <w:pPr>
              <w:tabs>
                <w:tab w:val="left" w:pos="5085"/>
              </w:tabs>
            </w:pPr>
          </w:p>
        </w:tc>
      </w:tr>
      <w:tr w:rsidR="008F57EF" w:rsidRPr="00E0446C" w14:paraId="7EDDB135" w14:textId="77777777" w:rsidTr="2673DA78">
        <w:tc>
          <w:tcPr>
            <w:tcW w:w="5228" w:type="dxa"/>
          </w:tcPr>
          <w:p w14:paraId="2E7B97BD" w14:textId="77777777" w:rsidR="007112C2" w:rsidRPr="00E0446C" w:rsidRDefault="008F57EF" w:rsidP="0098329E">
            <w:pPr>
              <w:tabs>
                <w:tab w:val="left" w:pos="5085"/>
              </w:tabs>
            </w:pPr>
            <w:r w:rsidRPr="00E0446C">
              <w:t>3</w:t>
            </w:r>
            <w:r w:rsidR="00972E9D" w:rsidRPr="00E0446C">
              <w:t xml:space="preserve">: </w:t>
            </w:r>
            <w:r w:rsidR="0098329E" w:rsidRPr="00E0446C">
              <w:t>Calculate the missing angle</w:t>
            </w:r>
          </w:p>
          <w:p w14:paraId="17A941E8" w14:textId="77777777" w:rsidR="0098329E" w:rsidRPr="00E0446C" w:rsidRDefault="0098329E" w:rsidP="0098329E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280CDDB2" wp14:editId="07777777">
                  <wp:extent cx="1091821" cy="857858"/>
                  <wp:effectExtent l="0" t="0" r="0" b="0"/>
                  <wp:docPr id="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58674" t="61684" r="31816" b="26331"/>
                          <a:stretch/>
                        </pic:blipFill>
                        <pic:spPr bwMode="auto">
                          <a:xfrm>
                            <a:off x="0" y="0"/>
                            <a:ext cx="1123316" cy="88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5CBF5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626D008E" w14:textId="007AED02" w:rsidR="00E424F8" w:rsidRPr="00E0446C" w:rsidRDefault="00E424F8" w:rsidP="0098329E">
            <w:pPr>
              <w:tabs>
                <w:tab w:val="left" w:pos="5085"/>
              </w:tabs>
            </w:pPr>
          </w:p>
          <w:p w14:paraId="06E3160F" w14:textId="483666CE" w:rsidR="00FA0B21" w:rsidRPr="00E0446C" w:rsidRDefault="00FA0B21" w:rsidP="0098329E">
            <w:pPr>
              <w:tabs>
                <w:tab w:val="left" w:pos="5085"/>
              </w:tabs>
            </w:pPr>
          </w:p>
          <w:p w14:paraId="6A12CC24" w14:textId="77777777" w:rsidR="00FA0B21" w:rsidRPr="00E0446C" w:rsidRDefault="00FA0B21" w:rsidP="0098329E">
            <w:pPr>
              <w:tabs>
                <w:tab w:val="left" w:pos="5085"/>
              </w:tabs>
            </w:pPr>
          </w:p>
          <w:p w14:paraId="562C75D1" w14:textId="302A50DD" w:rsidR="00E424F8" w:rsidRPr="00E0446C" w:rsidRDefault="00E424F8" w:rsidP="0098329E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1384F925" w14:textId="77777777" w:rsidR="00E32022" w:rsidRPr="00E0446C" w:rsidRDefault="00A67D75" w:rsidP="00E32022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E0446C">
              <w:t>10</w:t>
            </w:r>
            <w:r w:rsidR="004461AE" w:rsidRPr="00E0446C">
              <w:rPr>
                <w:sz w:val="24"/>
                <w:szCs w:val="24"/>
              </w:rPr>
              <w:t xml:space="preserve">: </w:t>
            </w:r>
            <w:r w:rsidR="00E32022" w:rsidRPr="00E0446C">
              <w:rPr>
                <w:rFonts w:ascii="Calibri" w:eastAsia="Calibri" w:hAnsi="Calibri" w:cs="Arial"/>
                <w:sz w:val="24"/>
                <w:szCs w:val="24"/>
              </w:rPr>
              <w:t>What is the size of an exterior angle on a regular 20-sided shape?</w:t>
            </w:r>
          </w:p>
          <w:p w14:paraId="664355AD" w14:textId="77777777" w:rsidR="00101628" w:rsidRPr="00E0446C" w:rsidRDefault="00101628" w:rsidP="00E32022"/>
          <w:p w14:paraId="1A965116" w14:textId="77777777" w:rsidR="00101628" w:rsidRPr="00E0446C" w:rsidRDefault="00101628" w:rsidP="00101628"/>
          <w:p w14:paraId="7DF4E37C" w14:textId="77777777" w:rsidR="004461AE" w:rsidRPr="00E0446C" w:rsidRDefault="004461AE" w:rsidP="00101628"/>
        </w:tc>
      </w:tr>
      <w:tr w:rsidR="008F57EF" w:rsidRPr="00E0446C" w14:paraId="3B6472F7" w14:textId="77777777" w:rsidTr="2673DA78">
        <w:tc>
          <w:tcPr>
            <w:tcW w:w="5228" w:type="dxa"/>
          </w:tcPr>
          <w:p w14:paraId="4B7A8C81" w14:textId="77777777" w:rsidR="007112C2" w:rsidRPr="00E0446C" w:rsidRDefault="008F57EF" w:rsidP="0098329E">
            <w:pPr>
              <w:tabs>
                <w:tab w:val="left" w:pos="5085"/>
              </w:tabs>
            </w:pPr>
            <w:r w:rsidRPr="00E0446C">
              <w:t>4</w:t>
            </w:r>
            <w:r w:rsidR="0021604A" w:rsidRPr="00E0446C">
              <w:t xml:space="preserve">: </w:t>
            </w:r>
            <w:r w:rsidR="0098329E" w:rsidRPr="00E0446C">
              <w:t>Calculate the missing angle</w:t>
            </w:r>
          </w:p>
          <w:p w14:paraId="4A87C70B" w14:textId="77777777" w:rsidR="0098329E" w:rsidRPr="00E0446C" w:rsidRDefault="00A67D75" w:rsidP="0098329E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54DDF528" wp14:editId="07777777">
                  <wp:extent cx="1284158" cy="819397"/>
                  <wp:effectExtent l="0" t="0" r="0" b="0"/>
                  <wp:docPr id="4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26923" t="81612" r="62568" b="7668"/>
                          <a:stretch/>
                        </pic:blipFill>
                        <pic:spPr bwMode="auto">
                          <a:xfrm>
                            <a:off x="0" y="0"/>
                            <a:ext cx="1287272" cy="82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D88E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75CFE257" w14:textId="611C23EE" w:rsidR="00E424F8" w:rsidRPr="00E0446C" w:rsidRDefault="00E424F8" w:rsidP="0098329E">
            <w:pPr>
              <w:tabs>
                <w:tab w:val="left" w:pos="5085"/>
              </w:tabs>
            </w:pPr>
          </w:p>
          <w:p w14:paraId="0F9B469E" w14:textId="77777777" w:rsidR="00FA0B21" w:rsidRPr="00E0446C" w:rsidRDefault="00FA0B21" w:rsidP="0098329E">
            <w:pPr>
              <w:tabs>
                <w:tab w:val="left" w:pos="5085"/>
              </w:tabs>
            </w:pPr>
          </w:p>
          <w:p w14:paraId="44FB30F8" w14:textId="65D6A048" w:rsidR="00E424F8" w:rsidRPr="00E0446C" w:rsidRDefault="00E424F8" w:rsidP="0098329E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2006B7B2" w14:textId="77777777" w:rsidR="00E32022" w:rsidRPr="00E0446C" w:rsidRDefault="008F57EF" w:rsidP="00E32022">
            <w:pPr>
              <w:rPr>
                <w:rFonts w:ascii="Calibri" w:eastAsia="Calibri" w:hAnsi="Calibri" w:cs="Arial"/>
                <w:sz w:val="24"/>
                <w:szCs w:val="24"/>
              </w:rPr>
            </w:pPr>
            <w:proofErr w:type="gramStart"/>
            <w:r w:rsidRPr="00E0446C">
              <w:rPr>
                <w:sz w:val="24"/>
                <w:szCs w:val="24"/>
              </w:rPr>
              <w:t>1</w:t>
            </w:r>
            <w:r w:rsidR="00A67D75" w:rsidRPr="00E0446C">
              <w:rPr>
                <w:sz w:val="24"/>
                <w:szCs w:val="24"/>
              </w:rPr>
              <w:t>1</w:t>
            </w:r>
            <w:r w:rsidR="00E32022" w:rsidRPr="00E0446C">
              <w:rPr>
                <w:rFonts w:cs="Arial"/>
                <w:sz w:val="24"/>
                <w:szCs w:val="24"/>
              </w:rPr>
              <w:t xml:space="preserve"> :</w:t>
            </w:r>
            <w:r w:rsidR="00E32022" w:rsidRPr="00E0446C">
              <w:rPr>
                <w:rFonts w:ascii="Calibri" w:eastAsia="Calibri" w:hAnsi="Calibri" w:cs="Arial"/>
                <w:sz w:val="24"/>
                <w:szCs w:val="24"/>
              </w:rPr>
              <w:t>What</w:t>
            </w:r>
            <w:proofErr w:type="gramEnd"/>
            <w:r w:rsidR="00E32022" w:rsidRPr="00E0446C">
              <w:rPr>
                <w:rFonts w:ascii="Calibri" w:eastAsia="Calibri" w:hAnsi="Calibri" w:cs="Arial"/>
                <w:sz w:val="24"/>
                <w:szCs w:val="24"/>
              </w:rPr>
              <w:t xml:space="preserve"> is the size of an exterior angle on a regular 18-sided shape?</w:t>
            </w:r>
          </w:p>
          <w:p w14:paraId="1DA6542E" w14:textId="77777777" w:rsidR="008F57EF" w:rsidRPr="00E0446C" w:rsidRDefault="008F57EF" w:rsidP="0098329E">
            <w:pPr>
              <w:tabs>
                <w:tab w:val="left" w:pos="5085"/>
              </w:tabs>
            </w:pPr>
          </w:p>
        </w:tc>
      </w:tr>
      <w:tr w:rsidR="008F57EF" w:rsidRPr="00E0446C" w14:paraId="1C790817" w14:textId="77777777" w:rsidTr="2673DA78">
        <w:tc>
          <w:tcPr>
            <w:tcW w:w="5228" w:type="dxa"/>
          </w:tcPr>
          <w:p w14:paraId="3E6CFD67" w14:textId="77777777" w:rsidR="007112C2" w:rsidRPr="00E0446C" w:rsidRDefault="008F57EF" w:rsidP="00183D3C">
            <w:pPr>
              <w:tabs>
                <w:tab w:val="left" w:pos="5085"/>
              </w:tabs>
            </w:pPr>
            <w:r w:rsidRPr="00E0446C">
              <w:t>5</w:t>
            </w:r>
            <w:r w:rsidR="0098329E" w:rsidRPr="00E0446C">
              <w:t>:</w:t>
            </w:r>
            <w:r w:rsidR="00E32022" w:rsidRPr="00E0446C">
              <w:t xml:space="preserve"> Find the missing angles and give a reason.</w:t>
            </w:r>
          </w:p>
          <w:p w14:paraId="3041E394" w14:textId="03EABC5C" w:rsidR="007112C2" w:rsidRPr="00E0446C" w:rsidRDefault="00A67D75" w:rsidP="00183D3C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75DE205B" wp14:editId="07777777">
                  <wp:extent cx="831555" cy="669851"/>
                  <wp:effectExtent l="19050" t="0" r="6645" b="0"/>
                  <wp:docPr id="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71501" t="56234" r="22914" b="29097"/>
                          <a:stretch/>
                        </pic:blipFill>
                        <pic:spPr bwMode="auto">
                          <a:xfrm>
                            <a:off x="0" y="0"/>
                            <a:ext cx="834248" cy="67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48BE08" w14:textId="77AEF47F" w:rsidR="00FA0B21" w:rsidRPr="00E0446C" w:rsidRDefault="00FA0B21" w:rsidP="00183D3C">
            <w:pPr>
              <w:tabs>
                <w:tab w:val="left" w:pos="5085"/>
              </w:tabs>
            </w:pPr>
          </w:p>
          <w:p w14:paraId="0DE6B050" w14:textId="06AA9949" w:rsidR="00FA0B21" w:rsidRPr="00E0446C" w:rsidRDefault="00FA0B21" w:rsidP="00183D3C">
            <w:pPr>
              <w:tabs>
                <w:tab w:val="left" w:pos="5085"/>
              </w:tabs>
            </w:pPr>
          </w:p>
          <w:p w14:paraId="59C73F96" w14:textId="281FFCD9" w:rsidR="00FA0B21" w:rsidRPr="00E0446C" w:rsidRDefault="00FA0B21" w:rsidP="00183D3C">
            <w:pPr>
              <w:tabs>
                <w:tab w:val="left" w:pos="5085"/>
              </w:tabs>
            </w:pPr>
          </w:p>
          <w:p w14:paraId="6E33D6BD" w14:textId="7669011F" w:rsidR="00FA0B21" w:rsidRPr="00E0446C" w:rsidRDefault="00FA0B21" w:rsidP="00183D3C">
            <w:pPr>
              <w:tabs>
                <w:tab w:val="left" w:pos="5085"/>
              </w:tabs>
            </w:pPr>
          </w:p>
          <w:p w14:paraId="355D09F5" w14:textId="44BB9B30" w:rsidR="00FA0B21" w:rsidRPr="00E0446C" w:rsidRDefault="00FA0B21" w:rsidP="00183D3C">
            <w:pPr>
              <w:tabs>
                <w:tab w:val="left" w:pos="5085"/>
              </w:tabs>
            </w:pPr>
          </w:p>
          <w:p w14:paraId="6C3D4837" w14:textId="77777777" w:rsidR="00FA0B21" w:rsidRPr="00E0446C" w:rsidRDefault="00FA0B21" w:rsidP="00183D3C">
            <w:pPr>
              <w:tabs>
                <w:tab w:val="left" w:pos="5085"/>
              </w:tabs>
            </w:pPr>
          </w:p>
          <w:p w14:paraId="722B00AE" w14:textId="77777777" w:rsidR="007112C2" w:rsidRPr="00E0446C" w:rsidRDefault="007112C2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294279E8" w14:textId="77777777" w:rsidR="00E32022" w:rsidRPr="00E0446C" w:rsidRDefault="00A67D75" w:rsidP="00E32022">
            <w:pPr>
              <w:tabs>
                <w:tab w:val="left" w:pos="720"/>
                <w:tab w:val="left" w:pos="900"/>
              </w:tabs>
              <w:rPr>
                <w:rFonts w:ascii="Arial" w:eastAsia="Calibri" w:hAnsi="Arial" w:cs="Arial"/>
                <w:sz w:val="28"/>
              </w:rPr>
            </w:pPr>
            <w:r w:rsidRPr="00E0446C">
              <w:t>12</w:t>
            </w:r>
            <w:r w:rsidR="009F31E7" w:rsidRPr="00E0446C">
              <w:rPr>
                <w:sz w:val="24"/>
                <w:szCs w:val="24"/>
              </w:rPr>
              <w:t xml:space="preserve">: </w:t>
            </w:r>
            <w:r w:rsidR="00E32022" w:rsidRPr="00E0446C">
              <w:rPr>
                <w:rFonts w:ascii="Calibri" w:eastAsia="Calibri" w:hAnsi="Calibri" w:cs="Arial"/>
                <w:sz w:val="24"/>
                <w:szCs w:val="24"/>
              </w:rPr>
              <w:t>A regular polygon has an interior angle of 157.5 degrees. What is the exterior angle and hence, how many sides does the polygon have</w:t>
            </w:r>
            <w:r w:rsidR="00E32022" w:rsidRPr="00E0446C">
              <w:rPr>
                <w:rFonts w:ascii="Arial" w:eastAsia="Calibri" w:hAnsi="Arial" w:cs="Arial"/>
                <w:sz w:val="28"/>
              </w:rPr>
              <w:t>?</w:t>
            </w:r>
          </w:p>
          <w:p w14:paraId="42C6D796" w14:textId="77777777" w:rsidR="008F57EF" w:rsidRPr="00E0446C" w:rsidRDefault="008F57EF" w:rsidP="0098329E">
            <w:pPr>
              <w:tabs>
                <w:tab w:val="left" w:pos="5085"/>
              </w:tabs>
            </w:pPr>
          </w:p>
        </w:tc>
      </w:tr>
      <w:tr w:rsidR="008F57EF" w:rsidRPr="00E0446C" w14:paraId="222125B3" w14:textId="77777777" w:rsidTr="2673DA78">
        <w:tc>
          <w:tcPr>
            <w:tcW w:w="5228" w:type="dxa"/>
          </w:tcPr>
          <w:p w14:paraId="6316D64D" w14:textId="77777777" w:rsidR="00A67D75" w:rsidRPr="00E0446C" w:rsidRDefault="008F57EF" w:rsidP="0098329E">
            <w:pPr>
              <w:tabs>
                <w:tab w:val="left" w:pos="5085"/>
              </w:tabs>
            </w:pPr>
            <w:r w:rsidRPr="00E0446C">
              <w:lastRenderedPageBreak/>
              <w:t>6</w:t>
            </w:r>
            <w:r w:rsidR="00A67D75" w:rsidRPr="00E0446C">
              <w:t xml:space="preserve"> Calculate the missing angles and give reasons for your answer</w:t>
            </w:r>
          </w:p>
          <w:p w14:paraId="6E1831B3" w14:textId="432B0AEF" w:rsidR="00A67D75" w:rsidRPr="00E0446C" w:rsidRDefault="00A67D75" w:rsidP="0098329E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2A7254B1" wp14:editId="07777777">
                  <wp:extent cx="1678674" cy="818865"/>
                  <wp:effectExtent l="0" t="0" r="0" b="635"/>
                  <wp:docPr id="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23075" t="37491" r="64319" b="52665"/>
                          <a:stretch/>
                        </pic:blipFill>
                        <pic:spPr bwMode="auto">
                          <a:xfrm>
                            <a:off x="0" y="0"/>
                            <a:ext cx="1721779" cy="83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4F38E1" w14:textId="0609D565" w:rsidR="00E424F8" w:rsidRPr="00E0446C" w:rsidRDefault="00E424F8" w:rsidP="0098329E">
            <w:pPr>
              <w:tabs>
                <w:tab w:val="left" w:pos="5085"/>
              </w:tabs>
            </w:pPr>
          </w:p>
          <w:p w14:paraId="424C3212" w14:textId="2AE67F19" w:rsidR="00E424F8" w:rsidRPr="00E0446C" w:rsidRDefault="00E424F8" w:rsidP="0098329E">
            <w:pPr>
              <w:tabs>
                <w:tab w:val="left" w:pos="5085"/>
              </w:tabs>
            </w:pPr>
          </w:p>
          <w:p w14:paraId="67A6BD58" w14:textId="4E2AAE02" w:rsidR="00E424F8" w:rsidRPr="00E0446C" w:rsidRDefault="00E424F8" w:rsidP="0098329E">
            <w:pPr>
              <w:tabs>
                <w:tab w:val="left" w:pos="5085"/>
              </w:tabs>
            </w:pPr>
          </w:p>
          <w:p w14:paraId="566261A9" w14:textId="091DE8E2" w:rsidR="00E424F8" w:rsidRPr="00E0446C" w:rsidRDefault="00E424F8" w:rsidP="0098329E">
            <w:pPr>
              <w:tabs>
                <w:tab w:val="left" w:pos="5085"/>
              </w:tabs>
            </w:pPr>
          </w:p>
          <w:p w14:paraId="5B7BED0F" w14:textId="35DDCA6C" w:rsidR="00E424F8" w:rsidRPr="00E0446C" w:rsidRDefault="00E424F8" w:rsidP="0098329E">
            <w:pPr>
              <w:tabs>
                <w:tab w:val="left" w:pos="5085"/>
              </w:tabs>
            </w:pPr>
          </w:p>
          <w:p w14:paraId="18AB6455" w14:textId="0234D538" w:rsidR="00E424F8" w:rsidRPr="00E0446C" w:rsidRDefault="00E424F8" w:rsidP="0098329E">
            <w:pPr>
              <w:tabs>
                <w:tab w:val="left" w:pos="5085"/>
              </w:tabs>
            </w:pPr>
          </w:p>
          <w:p w14:paraId="3FE46BA2" w14:textId="3901F8BA" w:rsidR="00E424F8" w:rsidRPr="00E0446C" w:rsidRDefault="00E424F8" w:rsidP="0098329E">
            <w:pPr>
              <w:tabs>
                <w:tab w:val="left" w:pos="5085"/>
              </w:tabs>
            </w:pPr>
          </w:p>
          <w:p w14:paraId="1BAFBE01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36AABD7F" w14:textId="2F2D183A" w:rsidR="00E424F8" w:rsidRPr="00E0446C" w:rsidRDefault="00E424F8" w:rsidP="0098329E">
            <w:pPr>
              <w:tabs>
                <w:tab w:val="left" w:pos="5085"/>
              </w:tabs>
            </w:pPr>
          </w:p>
          <w:p w14:paraId="700742D5" w14:textId="477C1002" w:rsidR="00E424F8" w:rsidRPr="00E0446C" w:rsidRDefault="00E424F8" w:rsidP="0098329E">
            <w:pPr>
              <w:tabs>
                <w:tab w:val="left" w:pos="5085"/>
              </w:tabs>
            </w:pPr>
          </w:p>
          <w:p w14:paraId="7D7EF836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54E11D2A" w14:textId="77777777" w:rsidR="00A67D75" w:rsidRPr="00E0446C" w:rsidRDefault="00A67D75" w:rsidP="0098329E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740EF144" w14:textId="77777777" w:rsidR="00101628" w:rsidRPr="00E0446C" w:rsidRDefault="00A67D75" w:rsidP="001016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46C">
              <w:t>13</w:t>
            </w:r>
            <w:r w:rsidR="00215D9C" w:rsidRPr="00E0446C">
              <w:t xml:space="preserve">: </w:t>
            </w:r>
            <w:r w:rsidR="00101628" w:rsidRPr="00E0446C">
              <w:rPr>
                <w:rFonts w:ascii="Arial" w:hAnsi="Arial" w:cs="Arial"/>
                <w:b/>
                <w:bCs/>
              </w:rPr>
              <w:t>T</w:t>
            </w:r>
            <w:r w:rsidR="00101628" w:rsidRPr="00E0446C">
              <w:rPr>
                <w:rFonts w:ascii="Arial" w:hAnsi="Arial" w:cs="Arial"/>
              </w:rPr>
              <w:t>he bearing of a ship from a lighthouse is 050°. Work out the bearing of the lighthouse from the ship.</w:t>
            </w:r>
          </w:p>
          <w:p w14:paraId="6E7BEAA2" w14:textId="77777777" w:rsidR="00101628" w:rsidRPr="00E0446C" w:rsidRDefault="00101628" w:rsidP="0010162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> </w:t>
            </w:r>
          </w:p>
          <w:p w14:paraId="31126E5D" w14:textId="77777777" w:rsidR="008F57EF" w:rsidRPr="00E0446C" w:rsidRDefault="008F57EF" w:rsidP="0098329E">
            <w:pPr>
              <w:tabs>
                <w:tab w:val="left" w:pos="5085"/>
              </w:tabs>
            </w:pPr>
          </w:p>
        </w:tc>
      </w:tr>
      <w:tr w:rsidR="008F57EF" w:rsidRPr="00E0446C" w14:paraId="328D8A03" w14:textId="77777777" w:rsidTr="2673DA78">
        <w:tc>
          <w:tcPr>
            <w:tcW w:w="5228" w:type="dxa"/>
          </w:tcPr>
          <w:p w14:paraId="66F8D6D4" w14:textId="77777777" w:rsidR="005467B2" w:rsidRPr="00E0446C" w:rsidRDefault="008F57EF" w:rsidP="0098329E">
            <w:pPr>
              <w:tabs>
                <w:tab w:val="left" w:pos="5085"/>
              </w:tabs>
            </w:pPr>
            <w:proofErr w:type="gramStart"/>
            <w:r w:rsidRPr="00E0446C">
              <w:t>7</w:t>
            </w:r>
            <w:r w:rsidR="0098329E" w:rsidRPr="00E0446C">
              <w:t>:</w:t>
            </w:r>
            <w:r w:rsidR="00A67D75" w:rsidRPr="00E0446C">
              <w:t>Find</w:t>
            </w:r>
            <w:proofErr w:type="gramEnd"/>
            <w:r w:rsidR="00A67D75" w:rsidRPr="00E0446C">
              <w:t xml:space="preserve"> the missing angles and give reasons</w:t>
            </w:r>
          </w:p>
          <w:p w14:paraId="2DE403A5" w14:textId="77777777" w:rsidR="00A67D75" w:rsidRPr="00E0446C" w:rsidRDefault="00A67D75" w:rsidP="0098329E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1A0E601D" wp14:editId="07777777">
                  <wp:extent cx="1091821" cy="1062491"/>
                  <wp:effectExtent l="0" t="0" r="0" b="4445"/>
                  <wp:docPr id="5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37867" t="65084" r="52332" b="19637"/>
                          <a:stretch/>
                        </pic:blipFill>
                        <pic:spPr bwMode="auto">
                          <a:xfrm>
                            <a:off x="0" y="0"/>
                            <a:ext cx="1097111" cy="106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31CDC" w14:textId="77777777" w:rsidR="00A67D75" w:rsidRPr="00E0446C" w:rsidRDefault="00A67D75" w:rsidP="0098329E">
            <w:pPr>
              <w:tabs>
                <w:tab w:val="left" w:pos="5085"/>
              </w:tabs>
            </w:pPr>
          </w:p>
          <w:p w14:paraId="49E398E2" w14:textId="77777777" w:rsidR="00A67D75" w:rsidRPr="00E0446C" w:rsidRDefault="00A67D75" w:rsidP="0098329E">
            <w:pPr>
              <w:tabs>
                <w:tab w:val="left" w:pos="5085"/>
              </w:tabs>
            </w:pPr>
          </w:p>
          <w:p w14:paraId="16287F21" w14:textId="77777777" w:rsidR="00A67D75" w:rsidRPr="00E0446C" w:rsidRDefault="00A67D75" w:rsidP="0098329E">
            <w:pPr>
              <w:tabs>
                <w:tab w:val="left" w:pos="5085"/>
              </w:tabs>
            </w:pPr>
          </w:p>
          <w:p w14:paraId="5BE93A62" w14:textId="77777777" w:rsidR="00A67D75" w:rsidRPr="00E0446C" w:rsidRDefault="00A67D75" w:rsidP="0098329E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160A7B9E" w14:textId="77777777" w:rsidR="00101628" w:rsidRPr="00E0446C" w:rsidRDefault="008F57EF" w:rsidP="001016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46C">
              <w:t>1</w:t>
            </w:r>
            <w:r w:rsidR="00A67D75" w:rsidRPr="00E0446C">
              <w:t>4:</w:t>
            </w:r>
            <w:r w:rsidR="00101628" w:rsidRPr="00E0446C">
              <w:rPr>
                <w:rFonts w:ascii="Arial" w:hAnsi="Arial" w:cs="Arial"/>
                <w:b/>
                <w:bCs/>
              </w:rPr>
              <w:t xml:space="preserve"> Q4. </w:t>
            </w:r>
            <w:r w:rsidR="00101628" w:rsidRPr="00E0446C">
              <w:rPr>
                <w:rFonts w:ascii="Arial" w:hAnsi="Arial" w:cs="Arial"/>
              </w:rPr>
              <w:t>The diagram shows part of a map.</w:t>
            </w:r>
          </w:p>
          <w:p w14:paraId="384BA73E" w14:textId="77777777" w:rsidR="00101628" w:rsidRPr="00E0446C" w:rsidRDefault="00101628" w:rsidP="0010162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DC3BD6E" wp14:editId="07777777">
                  <wp:extent cx="1235592" cy="1084521"/>
                  <wp:effectExtent l="19050" t="0" r="2658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00" cy="108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D2956" w14:textId="77777777" w:rsidR="00101628" w:rsidRPr="00E0446C" w:rsidRDefault="00101628" w:rsidP="0010162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>(a) Find the bearing of the church from the tower.</w:t>
            </w:r>
          </w:p>
          <w:p w14:paraId="34B3F2EB" w14:textId="77777777" w:rsidR="00101628" w:rsidRPr="00E0446C" w:rsidRDefault="00101628" w:rsidP="001016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7D34F5C7" w14:textId="77777777" w:rsidR="00101628" w:rsidRPr="00E0446C" w:rsidRDefault="00101628" w:rsidP="001016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05D04EA5" w14:textId="77777777" w:rsidR="00101628" w:rsidRPr="00E0446C" w:rsidRDefault="00101628" w:rsidP="0010162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>The scale of the map is 1 cm represents 2.5 km.</w:t>
            </w:r>
          </w:p>
          <w:p w14:paraId="41B67017" w14:textId="77777777" w:rsidR="00101628" w:rsidRPr="00E0446C" w:rsidRDefault="00101628" w:rsidP="0010162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>(b) Work out the real distance between the tower and the church.</w:t>
            </w:r>
          </w:p>
          <w:p w14:paraId="4EAC6FCE" w14:textId="77777777" w:rsidR="008F57EF" w:rsidRPr="00E0446C" w:rsidRDefault="008F57EF" w:rsidP="0098329E">
            <w:pPr>
              <w:tabs>
                <w:tab w:val="left" w:pos="5085"/>
              </w:tabs>
            </w:pPr>
          </w:p>
          <w:p w14:paraId="5A52ED2B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32B4C9E7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45801AA0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77E1DAF6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67B8C155" w14:textId="77777777" w:rsidR="00E424F8" w:rsidRPr="00E0446C" w:rsidRDefault="00E424F8" w:rsidP="0098329E">
            <w:pPr>
              <w:tabs>
                <w:tab w:val="left" w:pos="5085"/>
              </w:tabs>
            </w:pPr>
          </w:p>
          <w:p w14:paraId="0B4020A7" w14:textId="2E9A1232" w:rsidR="00E424F8" w:rsidRPr="00E0446C" w:rsidRDefault="00E424F8" w:rsidP="0098329E">
            <w:pPr>
              <w:tabs>
                <w:tab w:val="left" w:pos="5085"/>
              </w:tabs>
            </w:pPr>
          </w:p>
        </w:tc>
      </w:tr>
      <w:tr w:rsidR="008F57EF" w:rsidRPr="00E0446C" w14:paraId="53E28608" w14:textId="77777777" w:rsidTr="2673DA78">
        <w:tc>
          <w:tcPr>
            <w:tcW w:w="5228" w:type="dxa"/>
          </w:tcPr>
          <w:p w14:paraId="5E2F4E0D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Mark:</w:t>
            </w:r>
          </w:p>
          <w:p w14:paraId="1D7B270A" w14:textId="77777777" w:rsidR="00823A99" w:rsidRPr="00E0446C" w:rsidRDefault="00823A99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593B92FA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Effort:</w:t>
            </w:r>
          </w:p>
        </w:tc>
      </w:tr>
    </w:tbl>
    <w:p w14:paraId="4F904CB7" w14:textId="77777777" w:rsidR="008F57EF" w:rsidRPr="00E0446C" w:rsidRDefault="008F57EF" w:rsidP="008F57EF">
      <w:pPr>
        <w:tabs>
          <w:tab w:val="left" w:pos="5085"/>
        </w:tabs>
      </w:pPr>
    </w:p>
    <w:p w14:paraId="06971CD3" w14:textId="4018FC50" w:rsidR="0098329E" w:rsidRPr="00E0446C" w:rsidRDefault="0098329E" w:rsidP="008F57EF">
      <w:pPr>
        <w:tabs>
          <w:tab w:val="left" w:pos="5085"/>
        </w:tabs>
      </w:pPr>
    </w:p>
    <w:p w14:paraId="19945BA3" w14:textId="5BD23E71" w:rsidR="00E424F8" w:rsidRPr="00E0446C" w:rsidRDefault="00E424F8" w:rsidP="008F57EF">
      <w:pPr>
        <w:tabs>
          <w:tab w:val="left" w:pos="5085"/>
        </w:tabs>
      </w:pPr>
    </w:p>
    <w:p w14:paraId="2BB26392" w14:textId="5E8F84A0" w:rsidR="00E424F8" w:rsidRPr="00E0446C" w:rsidRDefault="00E424F8" w:rsidP="008F57EF">
      <w:pPr>
        <w:tabs>
          <w:tab w:val="left" w:pos="5085"/>
        </w:tabs>
      </w:pPr>
    </w:p>
    <w:p w14:paraId="42DFDA06" w14:textId="6688751F" w:rsidR="00E424F8" w:rsidRPr="00E0446C" w:rsidRDefault="00E424F8" w:rsidP="008F57EF">
      <w:pPr>
        <w:tabs>
          <w:tab w:val="left" w:pos="5085"/>
        </w:tabs>
      </w:pPr>
    </w:p>
    <w:p w14:paraId="1C022498" w14:textId="297E6C83" w:rsidR="00E424F8" w:rsidRPr="00E0446C" w:rsidRDefault="00E424F8" w:rsidP="008F57EF">
      <w:pPr>
        <w:tabs>
          <w:tab w:val="left" w:pos="5085"/>
        </w:tabs>
      </w:pPr>
    </w:p>
    <w:p w14:paraId="78ABCCF5" w14:textId="3B03CE1C" w:rsidR="00E424F8" w:rsidRPr="00E0446C" w:rsidRDefault="00E424F8" w:rsidP="008F57EF">
      <w:pPr>
        <w:tabs>
          <w:tab w:val="left" w:pos="5085"/>
        </w:tabs>
      </w:pPr>
    </w:p>
    <w:p w14:paraId="2A1F701D" w14:textId="77777777" w:rsidR="0098329E" w:rsidRPr="00E0446C" w:rsidRDefault="0098329E" w:rsidP="008F57EF">
      <w:pPr>
        <w:tabs>
          <w:tab w:val="left" w:pos="5085"/>
        </w:tabs>
      </w:pPr>
    </w:p>
    <w:tbl>
      <w:tblPr>
        <w:tblStyle w:val="TableGrid"/>
        <w:tblW w:w="10918" w:type="dxa"/>
        <w:tblLook w:val="04A0" w:firstRow="1" w:lastRow="0" w:firstColumn="1" w:lastColumn="0" w:noHBand="0" w:noVBand="1"/>
      </w:tblPr>
      <w:tblGrid>
        <w:gridCol w:w="7621"/>
        <w:gridCol w:w="3297"/>
      </w:tblGrid>
      <w:tr w:rsidR="008F57EF" w:rsidRPr="00E0446C" w14:paraId="71985776" w14:textId="77777777" w:rsidTr="2673DA78">
        <w:tc>
          <w:tcPr>
            <w:tcW w:w="7621" w:type="dxa"/>
          </w:tcPr>
          <w:p w14:paraId="0267933A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Homework Sheet 4</w:t>
            </w:r>
            <w:r w:rsidR="00101628" w:rsidRPr="00E0446C">
              <w:t xml:space="preserve"> Scale diagrams and Bearings</w:t>
            </w:r>
          </w:p>
        </w:tc>
        <w:tc>
          <w:tcPr>
            <w:tcW w:w="3297" w:type="dxa"/>
          </w:tcPr>
          <w:p w14:paraId="4F3CF6A0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 xml:space="preserve">Week </w:t>
            </w:r>
            <w:r w:rsidR="00101628" w:rsidRPr="00E0446C">
              <w:t>4</w:t>
            </w:r>
          </w:p>
        </w:tc>
      </w:tr>
      <w:tr w:rsidR="008F57EF" w:rsidRPr="00E0446C" w14:paraId="5C35A87A" w14:textId="77777777" w:rsidTr="2673DA78">
        <w:trPr>
          <w:trHeight w:val="5201"/>
        </w:trPr>
        <w:tc>
          <w:tcPr>
            <w:tcW w:w="7621" w:type="dxa"/>
          </w:tcPr>
          <w:p w14:paraId="1863BC26" w14:textId="6EB1DFD2" w:rsidR="004E0122" w:rsidRPr="00E0446C" w:rsidRDefault="00AE1F09" w:rsidP="00F1750F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6EAFB5A" wp14:editId="5D78646F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92075</wp:posOffset>
                      </wp:positionV>
                      <wp:extent cx="292735" cy="386715"/>
                      <wp:effectExtent l="7620" t="9525" r="13970" b="13335"/>
                      <wp:wrapNone/>
                      <wp:docPr id="38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841BE" w14:textId="77777777" w:rsidR="00E0446C" w:rsidRDefault="00E0446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EAFB5A" id="Text Box 89" o:spid="_x0000_s1028" type="#_x0000_t202" style="position:absolute;margin-left:4.2pt;margin-top:7.25pt;width:23.05pt;height:30.4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">
                      <v:textbox style="mso-fit-shape-to-text:t">
                        <w:txbxContent>
                          <w:p w14:paraId="649841BE" w14:textId="77777777" w:rsidR="00E0446C" w:rsidRDefault="00E0446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544F" w:rsidRPr="00E0446C">
              <w:t xml:space="preserve">  </w:t>
            </w:r>
            <w:r w:rsidR="00532BC2" w:rsidRPr="00E0446C">
              <w:t xml:space="preserve">            </w:t>
            </w:r>
            <w:r w:rsidR="007C544F" w:rsidRPr="00E0446C">
              <w:t xml:space="preserve">   </w:t>
            </w:r>
            <w:r w:rsidR="004E0122" w:rsidRPr="00E0446C">
              <w:t xml:space="preserve">: </w:t>
            </w:r>
            <w:r w:rsidR="00532BC2" w:rsidRPr="00E0446C">
              <w:rPr>
                <w:noProof/>
                <w:lang w:eastAsia="en-GB"/>
              </w:rPr>
              <w:drawing>
                <wp:inline distT="0" distB="0" distL="0" distR="0" wp14:anchorId="227C018E" wp14:editId="07777777">
                  <wp:extent cx="3702345" cy="2655577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913" t="38517" r="34535" b="15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048" cy="266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14:paraId="4737E36C" w14:textId="77777777" w:rsidR="004553CF" w:rsidRPr="00E0446C" w:rsidRDefault="00F1750F" w:rsidP="004553CF">
            <w:r w:rsidRPr="00E0446C">
              <w:t>11</w:t>
            </w:r>
          </w:p>
          <w:p w14:paraId="6B1D3EEA" w14:textId="77777777" w:rsidR="004553CF" w:rsidRPr="00E0446C" w:rsidRDefault="00F1750F" w:rsidP="00F1750F">
            <w:r w:rsidRPr="00E0446C">
              <w:t>Simplify the following expression:</w:t>
            </w:r>
          </w:p>
          <w:p w14:paraId="03EFCA41" w14:textId="77777777" w:rsidR="00F1750F" w:rsidRPr="00E0446C" w:rsidRDefault="00F1750F" w:rsidP="00F1750F"/>
          <w:p w14:paraId="3C2A26DB" w14:textId="77777777" w:rsidR="00F1750F" w:rsidRPr="00E0446C" w:rsidRDefault="00F1750F" w:rsidP="00F1750F">
            <w:pPr>
              <w:pStyle w:val="ListParagraph"/>
              <w:numPr>
                <w:ilvl w:val="0"/>
                <w:numId w:val="21"/>
              </w:numPr>
            </w:pPr>
            <w:r w:rsidRPr="00E0446C">
              <w:t>5x + 2y -7x +y</w:t>
            </w:r>
          </w:p>
          <w:p w14:paraId="5F96A722" w14:textId="77777777" w:rsidR="00F1750F" w:rsidRPr="00E0446C" w:rsidRDefault="00F1750F" w:rsidP="00F1750F"/>
          <w:p w14:paraId="5B95CD12" w14:textId="77777777" w:rsidR="00F1750F" w:rsidRPr="00E0446C" w:rsidRDefault="00F1750F" w:rsidP="00F1750F"/>
          <w:p w14:paraId="5220BBB2" w14:textId="77777777" w:rsidR="00F1750F" w:rsidRPr="00E0446C" w:rsidRDefault="00F1750F" w:rsidP="00F1750F"/>
          <w:p w14:paraId="13CB595B" w14:textId="77777777" w:rsidR="00F1750F" w:rsidRPr="00E0446C" w:rsidRDefault="00F1750F" w:rsidP="00F1750F"/>
          <w:p w14:paraId="5119E7E1" w14:textId="77777777" w:rsidR="00F1750F" w:rsidRPr="00E0446C" w:rsidRDefault="00F1750F" w:rsidP="00F1750F">
            <w:pPr>
              <w:pStyle w:val="ListParagraph"/>
              <w:numPr>
                <w:ilvl w:val="0"/>
                <w:numId w:val="21"/>
              </w:numPr>
            </w:pPr>
            <w:r w:rsidRPr="00E0446C">
              <w:t>9j -5k -11j +6j</w:t>
            </w:r>
          </w:p>
          <w:p w14:paraId="6D9C8D39" w14:textId="77777777" w:rsidR="00F1750F" w:rsidRPr="00E0446C" w:rsidRDefault="00F1750F" w:rsidP="00F1750F"/>
          <w:p w14:paraId="675E05EE" w14:textId="77777777" w:rsidR="008F57EF" w:rsidRPr="00E0446C" w:rsidRDefault="008F57EF" w:rsidP="002A10E2"/>
        </w:tc>
      </w:tr>
      <w:tr w:rsidR="00062C45" w:rsidRPr="00E0446C" w14:paraId="69A556C0" w14:textId="77777777" w:rsidTr="2673DA78">
        <w:tc>
          <w:tcPr>
            <w:tcW w:w="7621" w:type="dxa"/>
          </w:tcPr>
          <w:p w14:paraId="09114FF3" w14:textId="77777777" w:rsidR="00532BC2" w:rsidRPr="00E0446C" w:rsidRDefault="00062C45" w:rsidP="00B6231F">
            <w:pPr>
              <w:tabs>
                <w:tab w:val="left" w:pos="5085"/>
              </w:tabs>
              <w:rPr>
                <w:rFonts w:ascii="Comic Sans MS" w:eastAsia="Calibri" w:hAnsi="Comic Sans MS" w:cs="Times New Roman"/>
              </w:rPr>
            </w:pPr>
            <w:r w:rsidRPr="00E0446C">
              <w:t xml:space="preserve">2: </w:t>
            </w:r>
            <w:r w:rsidR="007C544F" w:rsidRPr="00E0446C">
              <w:rPr>
                <w:rFonts w:ascii="Comic Sans MS" w:eastAsia="Calibri" w:hAnsi="Comic Sans MS" w:cs="Times New Roman"/>
              </w:rPr>
              <w:t xml:space="preserve">Draw an L shaped field that is 100m by 50m on each side of the L shape.  </w:t>
            </w:r>
          </w:p>
          <w:p w14:paraId="75E477B5" w14:textId="2C43F464" w:rsidR="00B6231F" w:rsidRPr="00E0446C" w:rsidRDefault="007C544F" w:rsidP="00B6231F">
            <w:pPr>
              <w:tabs>
                <w:tab w:val="left" w:pos="5085"/>
              </w:tabs>
            </w:pPr>
            <w:r w:rsidRPr="00E0446C">
              <w:rPr>
                <w:rFonts w:ascii="Comic Sans MS" w:eastAsia="Calibri" w:hAnsi="Comic Sans MS" w:cs="Times New Roman"/>
              </w:rPr>
              <w:t>Use a scale of 1cm: 20m.</w:t>
            </w:r>
            <w:r w:rsidRPr="00E0446C">
              <w:rPr>
                <w:rFonts w:ascii="Comic Sans MS" w:eastAsia="Calibri" w:hAnsi="Comic Sans MS" w:cs="Times New Roman"/>
              </w:rPr>
              <w:br/>
            </w:r>
            <w:r w:rsidRPr="00E0446C">
              <w:rPr>
                <w:rFonts w:ascii="Comic Sans MS" w:eastAsia="Calibri" w:hAnsi="Comic Sans MS" w:cs="Times New Roman"/>
              </w:rPr>
              <w:br/>
            </w:r>
          </w:p>
          <w:p w14:paraId="4603602B" w14:textId="28B08015" w:rsidR="00E424F8" w:rsidRPr="00E0446C" w:rsidRDefault="00E424F8" w:rsidP="00B6231F">
            <w:pPr>
              <w:tabs>
                <w:tab w:val="left" w:pos="5085"/>
              </w:tabs>
            </w:pPr>
          </w:p>
          <w:p w14:paraId="162E6BC4" w14:textId="0D5665A0" w:rsidR="00E424F8" w:rsidRPr="00E0446C" w:rsidRDefault="00E424F8" w:rsidP="00B6231F">
            <w:pPr>
              <w:tabs>
                <w:tab w:val="left" w:pos="5085"/>
              </w:tabs>
            </w:pPr>
          </w:p>
          <w:p w14:paraId="46855AB4" w14:textId="4A340A84" w:rsidR="00E424F8" w:rsidRPr="00E0446C" w:rsidRDefault="00E424F8" w:rsidP="00B6231F">
            <w:pPr>
              <w:tabs>
                <w:tab w:val="left" w:pos="5085"/>
              </w:tabs>
            </w:pPr>
          </w:p>
          <w:p w14:paraId="49843D20" w14:textId="02048945" w:rsidR="00E424F8" w:rsidRPr="00E0446C" w:rsidRDefault="00E424F8" w:rsidP="00B6231F">
            <w:pPr>
              <w:tabs>
                <w:tab w:val="left" w:pos="5085"/>
              </w:tabs>
            </w:pPr>
          </w:p>
          <w:p w14:paraId="0312C967" w14:textId="77777777" w:rsidR="00E424F8" w:rsidRPr="00E0446C" w:rsidRDefault="00E424F8" w:rsidP="00B6231F">
            <w:pPr>
              <w:tabs>
                <w:tab w:val="left" w:pos="5085"/>
              </w:tabs>
            </w:pPr>
          </w:p>
          <w:p w14:paraId="5FC33068" w14:textId="77777777" w:rsidR="00062C45" w:rsidRPr="00E0446C" w:rsidRDefault="00062C45" w:rsidP="00062C45">
            <w:pPr>
              <w:tabs>
                <w:tab w:val="left" w:pos="5085"/>
              </w:tabs>
            </w:pPr>
          </w:p>
          <w:p w14:paraId="48056409" w14:textId="77777777" w:rsidR="00E27219" w:rsidRPr="00E0446C" w:rsidRDefault="00E27219" w:rsidP="00062C45">
            <w:pPr>
              <w:tabs>
                <w:tab w:val="left" w:pos="5085"/>
              </w:tabs>
            </w:pPr>
          </w:p>
          <w:p w14:paraId="2FC17F8B" w14:textId="5E24E22B" w:rsidR="00E27219" w:rsidRPr="00E0446C" w:rsidRDefault="00E27219" w:rsidP="00062C45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11D410DF" w14:textId="77777777" w:rsidR="002A10E2" w:rsidRPr="00E0446C" w:rsidRDefault="00062C45" w:rsidP="00B6231F">
            <w:pPr>
              <w:tabs>
                <w:tab w:val="center" w:pos="2506"/>
              </w:tabs>
            </w:pPr>
            <w:r w:rsidRPr="00E0446C">
              <w:t xml:space="preserve">12: </w:t>
            </w:r>
            <w:r w:rsidR="002A10E2" w:rsidRPr="00E0446C">
              <w:t xml:space="preserve"> Simplify the following</w:t>
            </w:r>
          </w:p>
          <w:p w14:paraId="0A4F7224" w14:textId="77777777" w:rsidR="002A10E2" w:rsidRPr="00E0446C" w:rsidRDefault="002A10E2" w:rsidP="002A10E2"/>
          <w:p w14:paraId="7947C2DD" w14:textId="77777777" w:rsidR="00062C45" w:rsidRPr="00E0446C" w:rsidRDefault="002A10E2" w:rsidP="002A10E2">
            <w:pPr>
              <w:pStyle w:val="ListParagraph"/>
              <w:numPr>
                <w:ilvl w:val="0"/>
                <w:numId w:val="23"/>
              </w:numPr>
            </w:pPr>
            <w:r w:rsidRPr="00E0446C">
              <w:t>C</w:t>
            </w:r>
            <w:r w:rsidRPr="00E0446C">
              <w:rPr>
                <w:vertAlign w:val="superscript"/>
              </w:rPr>
              <w:t>2</w:t>
            </w:r>
            <w:r w:rsidRPr="00E0446C">
              <w:t xml:space="preserve"> x c</w:t>
            </w:r>
            <w:r w:rsidRPr="00E0446C">
              <w:rPr>
                <w:vertAlign w:val="superscript"/>
              </w:rPr>
              <w:t>4</w:t>
            </w:r>
          </w:p>
        </w:tc>
      </w:tr>
      <w:tr w:rsidR="008F57EF" w:rsidRPr="00E0446C" w14:paraId="0097DE01" w14:textId="77777777" w:rsidTr="2673DA78">
        <w:tc>
          <w:tcPr>
            <w:tcW w:w="7621" w:type="dxa"/>
          </w:tcPr>
          <w:p w14:paraId="2E9CD4B7" w14:textId="77777777" w:rsidR="007C544F" w:rsidRPr="00E0446C" w:rsidRDefault="008F57EF" w:rsidP="007C544F">
            <w:pPr>
              <w:rPr>
                <w:rFonts w:ascii="Arial" w:eastAsia="Calibri" w:hAnsi="Arial" w:cs="Arial"/>
              </w:rPr>
            </w:pPr>
            <w:r w:rsidRPr="00E0446C">
              <w:t>3</w:t>
            </w:r>
            <w:r w:rsidR="007C544F" w:rsidRPr="00E0446C">
              <w:rPr>
                <w:rFonts w:ascii="Arial" w:eastAsia="Calibri" w:hAnsi="Arial" w:cs="Arial"/>
              </w:rPr>
              <w:tab/>
              <w:t>Draw an accurate diagram for each of the following bearings.</w:t>
            </w:r>
          </w:p>
          <w:p w14:paraId="18FEC1EA" w14:textId="0D7A9407" w:rsidR="007C544F" w:rsidRPr="00E0446C" w:rsidRDefault="007C544F" w:rsidP="007C544F">
            <w:pPr>
              <w:rPr>
                <w:rFonts w:ascii="Arial" w:eastAsia="Calibri" w:hAnsi="Arial" w:cs="Arial"/>
              </w:rPr>
            </w:pPr>
            <w:r w:rsidRPr="00E0446C">
              <w:rPr>
                <w:rFonts w:ascii="Arial" w:eastAsia="Calibri" w:hAnsi="Arial" w:cs="Arial"/>
              </w:rPr>
              <w:tab/>
              <w:t>(</w:t>
            </w:r>
            <w:proofErr w:type="spellStart"/>
            <w:r w:rsidRPr="00E0446C">
              <w:rPr>
                <w:rFonts w:ascii="Arial" w:eastAsia="Calibri" w:hAnsi="Arial" w:cs="Arial"/>
              </w:rPr>
              <w:t>i</w:t>
            </w:r>
            <w:proofErr w:type="spellEnd"/>
            <w:r w:rsidRPr="00E0446C">
              <w:rPr>
                <w:rFonts w:ascii="Arial" w:eastAsia="Calibri" w:hAnsi="Arial" w:cs="Arial"/>
              </w:rPr>
              <w:t>)</w:t>
            </w:r>
            <w:r w:rsidRPr="00E0446C">
              <w:rPr>
                <w:rFonts w:ascii="Arial" w:eastAsia="Calibri" w:hAnsi="Arial" w:cs="Arial"/>
              </w:rPr>
              <w:tab/>
              <w:t>An aircraft flying on a bearing of 075º.</w:t>
            </w:r>
          </w:p>
          <w:p w14:paraId="328D8DD6" w14:textId="1E40C243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35694F1F" w14:textId="18B59B16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0A0B6566" w14:textId="3D861D5C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5D21316E" w14:textId="0DAD3715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4926D1A2" w14:textId="4A4065F5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239453AE" w14:textId="15D9BDB6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5D4F9B19" w14:textId="0EDAF915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019259A6" w14:textId="277F80E4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6180729C" w14:textId="17B9A4F7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47FA467C" w14:textId="676EEA12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2516AB61" w14:textId="71B95EDC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6F7907B8" w14:textId="112A09F8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14CD26C5" w14:textId="1D550579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61BFA562" w14:textId="103883CF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6325628E" w14:textId="2C42D0EE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1A561128" w14:textId="72DCE513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1F4CF6ED" w14:textId="77777777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4DB11FB1" w14:textId="6E1F302D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3D8832F9" w14:textId="3AA0D111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468143A8" w14:textId="12E12BE4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635D83F8" w14:textId="77777777" w:rsidR="00E27219" w:rsidRPr="00E0446C" w:rsidRDefault="00E27219" w:rsidP="007C544F">
            <w:pPr>
              <w:rPr>
                <w:rFonts w:ascii="Arial" w:eastAsia="Calibri" w:hAnsi="Arial" w:cs="Arial"/>
              </w:rPr>
            </w:pPr>
          </w:p>
          <w:p w14:paraId="13DCAB1C" w14:textId="77777777" w:rsidR="007C544F" w:rsidRPr="00E0446C" w:rsidRDefault="007C544F" w:rsidP="007C544F">
            <w:pPr>
              <w:rPr>
                <w:rFonts w:ascii="Arial" w:eastAsia="Calibri" w:hAnsi="Arial" w:cs="Arial"/>
              </w:rPr>
            </w:pPr>
            <w:r w:rsidRPr="00E0446C">
              <w:rPr>
                <w:rFonts w:ascii="Arial" w:eastAsia="Calibri" w:hAnsi="Arial" w:cs="Arial"/>
              </w:rPr>
              <w:tab/>
              <w:t>(ii)</w:t>
            </w:r>
            <w:r w:rsidRPr="00E0446C">
              <w:rPr>
                <w:rFonts w:ascii="Arial" w:eastAsia="Calibri" w:hAnsi="Arial" w:cs="Arial"/>
              </w:rPr>
              <w:tab/>
              <w:t>A submarine travelling on a bearing of 150º.</w:t>
            </w:r>
          </w:p>
          <w:p w14:paraId="5AE48A43" w14:textId="77777777" w:rsidR="002A10E2" w:rsidRPr="00E0446C" w:rsidRDefault="002A10E2" w:rsidP="002A10E2">
            <w:pPr>
              <w:rPr>
                <w:rFonts w:ascii="Arial" w:eastAsia="Calibri" w:hAnsi="Arial" w:cs="Arial"/>
              </w:rPr>
            </w:pPr>
            <w:r w:rsidRPr="00E0446C">
              <w:rPr>
                <w:rFonts w:ascii="Arial" w:eastAsia="Calibri" w:hAnsi="Arial" w:cs="Arial"/>
              </w:rPr>
              <w:tab/>
            </w:r>
          </w:p>
          <w:p w14:paraId="29D6B04F" w14:textId="77777777" w:rsidR="007C544F" w:rsidRPr="00E0446C" w:rsidRDefault="002A10E2" w:rsidP="007C544F">
            <w:pPr>
              <w:rPr>
                <w:rFonts w:ascii="Arial" w:eastAsia="Calibri" w:hAnsi="Arial" w:cs="Arial"/>
              </w:rPr>
            </w:pPr>
            <w:r w:rsidRPr="00E0446C">
              <w:rPr>
                <w:rFonts w:ascii="Arial" w:eastAsia="Calibri" w:hAnsi="Arial" w:cs="Arial"/>
              </w:rPr>
              <w:t xml:space="preserve"> </w:t>
            </w:r>
          </w:p>
          <w:p w14:paraId="50F40DEB" w14:textId="77777777" w:rsidR="007C544F" w:rsidRPr="00E0446C" w:rsidRDefault="007C544F" w:rsidP="007C544F">
            <w:pPr>
              <w:rPr>
                <w:rFonts w:ascii="Arial" w:eastAsia="Calibri" w:hAnsi="Arial" w:cs="Arial"/>
              </w:rPr>
            </w:pPr>
          </w:p>
          <w:p w14:paraId="3C861715" w14:textId="77777777" w:rsidR="007112C2" w:rsidRPr="00E0446C" w:rsidRDefault="007112C2" w:rsidP="00B6231F">
            <w:pPr>
              <w:tabs>
                <w:tab w:val="left" w:pos="5085"/>
              </w:tabs>
            </w:pPr>
          </w:p>
          <w:p w14:paraId="7CBB02E2" w14:textId="77777777" w:rsidR="00E424F8" w:rsidRPr="00E0446C" w:rsidRDefault="00E424F8" w:rsidP="00B6231F">
            <w:pPr>
              <w:tabs>
                <w:tab w:val="left" w:pos="5085"/>
              </w:tabs>
            </w:pPr>
          </w:p>
          <w:p w14:paraId="6715E85D" w14:textId="77777777" w:rsidR="00E424F8" w:rsidRPr="00E0446C" w:rsidRDefault="00E424F8" w:rsidP="00B6231F">
            <w:pPr>
              <w:tabs>
                <w:tab w:val="left" w:pos="5085"/>
              </w:tabs>
            </w:pPr>
          </w:p>
          <w:p w14:paraId="26052CB3" w14:textId="77777777" w:rsidR="00E424F8" w:rsidRPr="00E0446C" w:rsidRDefault="00E424F8" w:rsidP="00B6231F">
            <w:pPr>
              <w:tabs>
                <w:tab w:val="left" w:pos="5085"/>
              </w:tabs>
            </w:pPr>
          </w:p>
          <w:p w14:paraId="57F968DE" w14:textId="77777777" w:rsidR="00E424F8" w:rsidRPr="00E0446C" w:rsidRDefault="00E424F8" w:rsidP="00B6231F">
            <w:pPr>
              <w:tabs>
                <w:tab w:val="left" w:pos="5085"/>
              </w:tabs>
            </w:pPr>
          </w:p>
          <w:p w14:paraId="21D4E53A" w14:textId="77777777" w:rsidR="00E424F8" w:rsidRPr="00E0446C" w:rsidRDefault="00E424F8" w:rsidP="00B6231F">
            <w:pPr>
              <w:tabs>
                <w:tab w:val="left" w:pos="5085"/>
              </w:tabs>
            </w:pPr>
          </w:p>
          <w:p w14:paraId="3BC3564F" w14:textId="77777777" w:rsidR="00E424F8" w:rsidRPr="00E0446C" w:rsidRDefault="00E424F8" w:rsidP="00B6231F">
            <w:pPr>
              <w:tabs>
                <w:tab w:val="left" w:pos="5085"/>
              </w:tabs>
            </w:pPr>
          </w:p>
          <w:p w14:paraId="77A52294" w14:textId="7F6AB589" w:rsidR="00E424F8" w:rsidRPr="00E0446C" w:rsidRDefault="00E424F8" w:rsidP="00B6231F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0A49DAE3" w14:textId="77777777" w:rsidR="004461AE" w:rsidRPr="00E0446C" w:rsidRDefault="008F57EF" w:rsidP="00183D3C">
            <w:pPr>
              <w:tabs>
                <w:tab w:val="left" w:pos="5085"/>
              </w:tabs>
            </w:pPr>
            <w:r w:rsidRPr="00E0446C">
              <w:lastRenderedPageBreak/>
              <w:t>13</w:t>
            </w:r>
            <w:r w:rsidR="002A10E2" w:rsidRPr="00E0446C">
              <w:t xml:space="preserve">: </w:t>
            </w:r>
          </w:p>
          <w:p w14:paraId="64CF1977" w14:textId="19C43277" w:rsidR="002A10E2" w:rsidRPr="00E0446C" w:rsidRDefault="00AE1F09" w:rsidP="00183D3C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F3A3C2D" wp14:editId="3706C519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40640</wp:posOffset>
                      </wp:positionV>
                      <wp:extent cx="1893570" cy="407670"/>
                      <wp:effectExtent l="9525" t="12700" r="11430" b="8255"/>
                      <wp:wrapNone/>
                      <wp:docPr id="37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3570" cy="407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4A6E87" w14:textId="77777777" w:rsidR="00E0446C" w:rsidRDefault="00E0446C">
                                  <w:r w:rsidRPr="00E0446C">
                                    <w:t>5x-y          D = ST        3x – 2 =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A3C2D" id="Text Box 90" o:spid="_x0000_s1029" type="#_x0000_t202" style="position:absolute;margin-left:.7pt;margin-top:3.2pt;width:149.1pt;height:32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">
                      <v:textbox>
                        <w:txbxContent>
                          <w:p w14:paraId="244A6E87" w14:textId="77777777" w:rsidR="00E0446C" w:rsidRDefault="00E0446C">
                            <w:r w:rsidRPr="00E0446C">
                              <w:t>5x-y          D = ST        3x – 2 =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7DCDA8" w14:textId="77777777" w:rsidR="002A10E2" w:rsidRPr="00E0446C" w:rsidRDefault="002A10E2" w:rsidP="002A10E2"/>
          <w:p w14:paraId="450EA2D7" w14:textId="77777777" w:rsidR="002A10E2" w:rsidRPr="00E0446C" w:rsidRDefault="002A10E2" w:rsidP="002A10E2"/>
          <w:p w14:paraId="5668F64A" w14:textId="77777777" w:rsidR="004461AE" w:rsidRPr="00E0446C" w:rsidRDefault="002A10E2" w:rsidP="002A10E2">
            <w:r w:rsidRPr="00E0446C">
              <w:t>Give an example of each of these from the box.</w:t>
            </w:r>
          </w:p>
          <w:p w14:paraId="77918EF9" w14:textId="77777777" w:rsidR="002A10E2" w:rsidRPr="00E0446C" w:rsidRDefault="002A10E2" w:rsidP="002A10E2">
            <w:pPr>
              <w:pStyle w:val="ListParagraph"/>
              <w:numPr>
                <w:ilvl w:val="0"/>
                <w:numId w:val="22"/>
              </w:numPr>
            </w:pPr>
            <w:r w:rsidRPr="00E0446C">
              <w:t>Equation</w:t>
            </w:r>
          </w:p>
          <w:p w14:paraId="18E33C4C" w14:textId="77777777" w:rsidR="002A10E2" w:rsidRPr="00E0446C" w:rsidRDefault="002A10E2" w:rsidP="002A10E2">
            <w:pPr>
              <w:pStyle w:val="ListParagraph"/>
              <w:numPr>
                <w:ilvl w:val="0"/>
                <w:numId w:val="22"/>
              </w:numPr>
            </w:pPr>
            <w:r w:rsidRPr="00E0446C">
              <w:t>Expression</w:t>
            </w:r>
          </w:p>
          <w:p w14:paraId="22ED17D7" w14:textId="77777777" w:rsidR="002A10E2" w:rsidRPr="00E0446C" w:rsidRDefault="002A10E2" w:rsidP="002A10E2">
            <w:pPr>
              <w:pStyle w:val="ListParagraph"/>
              <w:numPr>
                <w:ilvl w:val="0"/>
                <w:numId w:val="22"/>
              </w:numPr>
            </w:pPr>
            <w:r w:rsidRPr="00E0446C">
              <w:t>formula</w:t>
            </w:r>
          </w:p>
        </w:tc>
      </w:tr>
      <w:tr w:rsidR="008F57EF" w:rsidRPr="00E0446C" w14:paraId="04B0A2E5" w14:textId="77777777" w:rsidTr="2673DA78">
        <w:tc>
          <w:tcPr>
            <w:tcW w:w="7621" w:type="dxa"/>
          </w:tcPr>
          <w:p w14:paraId="5E00B793" w14:textId="6AC82DC9" w:rsidR="002A10E2" w:rsidRPr="00E0446C" w:rsidRDefault="007C544F" w:rsidP="00B6231F">
            <w:pPr>
              <w:tabs>
                <w:tab w:val="left" w:pos="5085"/>
              </w:tabs>
            </w:pPr>
            <w:r w:rsidRPr="00E0446C">
              <w:t xml:space="preserve"> </w:t>
            </w:r>
            <w:r w:rsidR="00532BC2" w:rsidRPr="00E0446C">
              <w:t xml:space="preserve">4      </w:t>
            </w:r>
            <w:r w:rsidRPr="00E0446C">
              <w:t xml:space="preserve">      </w:t>
            </w:r>
            <w:r w:rsidR="00E424F8" w:rsidRPr="00E0446C">
              <w:t xml:space="preserve">Calculate </w:t>
            </w:r>
            <w:r w:rsidR="002A10E2" w:rsidRPr="00E0446C">
              <w:t>the following using a written method:  47.39 – 18.5</w:t>
            </w:r>
          </w:p>
          <w:p w14:paraId="3DD355C9" w14:textId="77777777" w:rsidR="002A10E2" w:rsidRPr="00E0446C" w:rsidRDefault="002A10E2" w:rsidP="00B6231F">
            <w:pPr>
              <w:tabs>
                <w:tab w:val="left" w:pos="5085"/>
              </w:tabs>
            </w:pPr>
          </w:p>
          <w:p w14:paraId="1A81F0B1" w14:textId="77777777" w:rsidR="002A10E2" w:rsidRPr="00E0446C" w:rsidRDefault="002A10E2" w:rsidP="00B6231F">
            <w:pPr>
              <w:tabs>
                <w:tab w:val="left" w:pos="5085"/>
              </w:tabs>
            </w:pPr>
          </w:p>
          <w:p w14:paraId="717AAFBA" w14:textId="66A9A0A9" w:rsidR="002A10E2" w:rsidRPr="00E0446C" w:rsidRDefault="002A10E2" w:rsidP="00B6231F">
            <w:pPr>
              <w:tabs>
                <w:tab w:val="left" w:pos="5085"/>
              </w:tabs>
            </w:pPr>
          </w:p>
          <w:p w14:paraId="148566F0" w14:textId="3C6C4ECB" w:rsidR="00E27219" w:rsidRPr="00E0446C" w:rsidRDefault="00E27219" w:rsidP="00B6231F">
            <w:pPr>
              <w:tabs>
                <w:tab w:val="left" w:pos="5085"/>
              </w:tabs>
            </w:pPr>
          </w:p>
          <w:p w14:paraId="221792AC" w14:textId="2E3550FE" w:rsidR="00E27219" w:rsidRPr="00E0446C" w:rsidRDefault="00E27219" w:rsidP="00B6231F">
            <w:pPr>
              <w:tabs>
                <w:tab w:val="left" w:pos="5085"/>
              </w:tabs>
            </w:pPr>
          </w:p>
          <w:p w14:paraId="4E70E0C9" w14:textId="3952777A" w:rsidR="00E27219" w:rsidRPr="00E0446C" w:rsidRDefault="00E27219" w:rsidP="00B6231F">
            <w:pPr>
              <w:tabs>
                <w:tab w:val="left" w:pos="5085"/>
              </w:tabs>
            </w:pPr>
          </w:p>
          <w:p w14:paraId="2BBE50DF" w14:textId="025D7350" w:rsidR="00E27219" w:rsidRPr="00E0446C" w:rsidRDefault="00E27219" w:rsidP="00B6231F">
            <w:pPr>
              <w:tabs>
                <w:tab w:val="left" w:pos="5085"/>
              </w:tabs>
            </w:pPr>
          </w:p>
          <w:p w14:paraId="561D6362" w14:textId="6548D82D" w:rsidR="00E27219" w:rsidRPr="00E0446C" w:rsidRDefault="00E27219" w:rsidP="00B6231F">
            <w:pPr>
              <w:tabs>
                <w:tab w:val="left" w:pos="5085"/>
              </w:tabs>
            </w:pPr>
          </w:p>
          <w:p w14:paraId="369A3175" w14:textId="4FDC3BE7" w:rsidR="00E27219" w:rsidRPr="00E0446C" w:rsidRDefault="00E27219" w:rsidP="00B6231F">
            <w:pPr>
              <w:tabs>
                <w:tab w:val="left" w:pos="5085"/>
              </w:tabs>
            </w:pPr>
          </w:p>
          <w:p w14:paraId="4EF2E183" w14:textId="77777777" w:rsidR="00E27219" w:rsidRPr="00E0446C" w:rsidRDefault="00E27219" w:rsidP="00B6231F">
            <w:pPr>
              <w:tabs>
                <w:tab w:val="left" w:pos="5085"/>
              </w:tabs>
            </w:pPr>
          </w:p>
          <w:p w14:paraId="7BAB6A5F" w14:textId="77777777" w:rsidR="007112C2" w:rsidRPr="00E0446C" w:rsidRDefault="007C544F" w:rsidP="00B6231F">
            <w:pPr>
              <w:tabs>
                <w:tab w:val="left" w:pos="5085"/>
              </w:tabs>
            </w:pPr>
            <w:r w:rsidRPr="00E0446C">
              <w:t xml:space="preserve">                                </w:t>
            </w:r>
          </w:p>
        </w:tc>
        <w:tc>
          <w:tcPr>
            <w:tcW w:w="3297" w:type="dxa"/>
          </w:tcPr>
          <w:p w14:paraId="61BB9F5F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14</w:t>
            </w:r>
            <w:r w:rsidR="00781E8C" w:rsidRPr="00E0446C">
              <w:t>: Simplify 4</w:t>
            </w:r>
            <w:r w:rsidR="00781E8C" w:rsidRPr="00E0446C">
              <w:rPr>
                <w:i/>
              </w:rPr>
              <w:t>f</w:t>
            </w:r>
            <w:r w:rsidR="00781E8C" w:rsidRPr="00E0446C">
              <w:t xml:space="preserve"> - 6 + 3</w:t>
            </w:r>
            <w:r w:rsidR="00781E8C" w:rsidRPr="00E0446C">
              <w:rPr>
                <w:i/>
              </w:rPr>
              <w:t>f</w:t>
            </w:r>
            <w:r w:rsidR="00781E8C" w:rsidRPr="00E0446C">
              <w:t xml:space="preserve"> - 8</w:t>
            </w:r>
          </w:p>
        </w:tc>
      </w:tr>
      <w:tr w:rsidR="008F57EF" w:rsidRPr="00E0446C" w14:paraId="5DC86A5A" w14:textId="77777777" w:rsidTr="2673DA78">
        <w:trPr>
          <w:trHeight w:val="1390"/>
        </w:trPr>
        <w:tc>
          <w:tcPr>
            <w:tcW w:w="7621" w:type="dxa"/>
          </w:tcPr>
          <w:p w14:paraId="6B3BA388" w14:textId="77777777" w:rsidR="007112C2" w:rsidRPr="00E0446C" w:rsidRDefault="008F57EF" w:rsidP="00183D3C">
            <w:pPr>
              <w:tabs>
                <w:tab w:val="left" w:pos="5085"/>
              </w:tabs>
            </w:pPr>
            <w:r w:rsidRPr="00E0446C">
              <w:t>5</w:t>
            </w:r>
            <w:r w:rsidR="007112C2" w:rsidRPr="00E0446C">
              <w:t xml:space="preserve">: </w:t>
            </w:r>
            <w:r w:rsidR="007C544F" w:rsidRPr="00E0446C">
              <w:rPr>
                <w:rFonts w:ascii="Comic Sans MS" w:eastAsia="Calibri" w:hAnsi="Comic Sans MS" w:cs="Times New Roman"/>
              </w:rPr>
              <w:t>Draw a wall plan of a house front that is 15m long and 7m high.  It has a door in the centre of the wall measuring 2m by 1m and a window on either side of the door that are 1m square.  Use a scale of 1: 10.</w:t>
            </w:r>
            <w:r w:rsidR="007C544F" w:rsidRPr="00E0446C">
              <w:rPr>
                <w:rFonts w:ascii="Comic Sans MS" w:eastAsia="Calibri" w:hAnsi="Comic Sans MS" w:cs="Times New Roman"/>
              </w:rPr>
              <w:br/>
            </w:r>
            <w:r w:rsidR="007C544F" w:rsidRPr="00E0446C">
              <w:rPr>
                <w:rFonts w:ascii="Comic Sans MS" w:eastAsia="Calibri" w:hAnsi="Comic Sans MS" w:cs="Times New Roman"/>
              </w:rPr>
              <w:br/>
            </w:r>
          </w:p>
          <w:p w14:paraId="56EE48EE" w14:textId="77777777" w:rsidR="00532BC2" w:rsidRPr="00E0446C" w:rsidRDefault="00532BC2" w:rsidP="00183D3C">
            <w:pPr>
              <w:tabs>
                <w:tab w:val="left" w:pos="5085"/>
              </w:tabs>
            </w:pPr>
          </w:p>
          <w:p w14:paraId="2908EB2C" w14:textId="77777777" w:rsidR="00532BC2" w:rsidRPr="00E0446C" w:rsidRDefault="00532BC2" w:rsidP="00183D3C">
            <w:pPr>
              <w:tabs>
                <w:tab w:val="left" w:pos="5085"/>
              </w:tabs>
            </w:pPr>
          </w:p>
          <w:p w14:paraId="121FD38A" w14:textId="77777777" w:rsidR="002A10E2" w:rsidRPr="00E0446C" w:rsidRDefault="002A10E2" w:rsidP="00183D3C">
            <w:pPr>
              <w:tabs>
                <w:tab w:val="left" w:pos="5085"/>
              </w:tabs>
            </w:pPr>
          </w:p>
          <w:p w14:paraId="1FE2DD96" w14:textId="77777777" w:rsidR="002A10E2" w:rsidRPr="00E0446C" w:rsidRDefault="002A10E2" w:rsidP="00183D3C">
            <w:pPr>
              <w:tabs>
                <w:tab w:val="left" w:pos="5085"/>
              </w:tabs>
            </w:pPr>
          </w:p>
          <w:p w14:paraId="27357532" w14:textId="239D82E6" w:rsidR="002A10E2" w:rsidRPr="00E0446C" w:rsidRDefault="002A10E2" w:rsidP="00183D3C">
            <w:pPr>
              <w:tabs>
                <w:tab w:val="left" w:pos="5085"/>
              </w:tabs>
            </w:pPr>
          </w:p>
          <w:p w14:paraId="6CB37A28" w14:textId="6444CDEF" w:rsidR="00E27219" w:rsidRPr="00E0446C" w:rsidRDefault="00E27219" w:rsidP="00183D3C">
            <w:pPr>
              <w:tabs>
                <w:tab w:val="left" w:pos="5085"/>
              </w:tabs>
            </w:pPr>
          </w:p>
          <w:p w14:paraId="3E9D4049" w14:textId="16393199" w:rsidR="00E27219" w:rsidRPr="00E0446C" w:rsidRDefault="00E27219" w:rsidP="00183D3C">
            <w:pPr>
              <w:tabs>
                <w:tab w:val="left" w:pos="5085"/>
              </w:tabs>
            </w:pPr>
          </w:p>
          <w:p w14:paraId="2B306764" w14:textId="5BA99A37" w:rsidR="00E27219" w:rsidRPr="00E0446C" w:rsidRDefault="00E27219" w:rsidP="00183D3C">
            <w:pPr>
              <w:tabs>
                <w:tab w:val="left" w:pos="5085"/>
              </w:tabs>
            </w:pPr>
          </w:p>
          <w:p w14:paraId="148E29F7" w14:textId="062B6349" w:rsidR="00E27219" w:rsidRPr="00E0446C" w:rsidRDefault="00E27219" w:rsidP="00183D3C">
            <w:pPr>
              <w:tabs>
                <w:tab w:val="left" w:pos="5085"/>
              </w:tabs>
            </w:pPr>
          </w:p>
          <w:p w14:paraId="498CA017" w14:textId="09D67CB8" w:rsidR="00E27219" w:rsidRPr="00E0446C" w:rsidRDefault="00E27219" w:rsidP="00183D3C">
            <w:pPr>
              <w:tabs>
                <w:tab w:val="left" w:pos="5085"/>
              </w:tabs>
            </w:pPr>
          </w:p>
          <w:p w14:paraId="047B65A8" w14:textId="77777777" w:rsidR="00E27219" w:rsidRPr="00E0446C" w:rsidRDefault="00E27219" w:rsidP="00183D3C">
            <w:pPr>
              <w:tabs>
                <w:tab w:val="left" w:pos="5085"/>
              </w:tabs>
            </w:pPr>
          </w:p>
          <w:p w14:paraId="07F023C8" w14:textId="77777777" w:rsidR="00532BC2" w:rsidRPr="00E0446C" w:rsidRDefault="00532BC2" w:rsidP="00183D3C">
            <w:pPr>
              <w:tabs>
                <w:tab w:val="left" w:pos="5085"/>
              </w:tabs>
            </w:pPr>
          </w:p>
          <w:p w14:paraId="4BDB5498" w14:textId="77777777" w:rsidR="00532BC2" w:rsidRPr="00E0446C" w:rsidRDefault="00532BC2" w:rsidP="00183D3C">
            <w:pPr>
              <w:tabs>
                <w:tab w:val="left" w:pos="5085"/>
              </w:tabs>
            </w:pPr>
          </w:p>
          <w:p w14:paraId="2916C19D" w14:textId="77777777" w:rsidR="00532BC2" w:rsidRPr="00E0446C" w:rsidRDefault="00532BC2" w:rsidP="00183D3C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696AA988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15</w:t>
            </w:r>
            <w:r w:rsidR="009F31E7" w:rsidRPr="00E0446C">
              <w:t>: Find the value of 12 - 3</w:t>
            </w:r>
            <w:r w:rsidR="009F31E7" w:rsidRPr="00E0446C">
              <w:rPr>
                <w:i/>
              </w:rPr>
              <w:t>f</w:t>
            </w:r>
            <w:r w:rsidR="009F31E7" w:rsidRPr="00E0446C">
              <w:t xml:space="preserve"> when </w:t>
            </w:r>
            <w:r w:rsidR="009F31E7" w:rsidRPr="00E0446C">
              <w:rPr>
                <w:i/>
              </w:rPr>
              <w:t>f</w:t>
            </w:r>
            <w:r w:rsidR="009F31E7" w:rsidRPr="00E0446C">
              <w:t xml:space="preserve"> = 3</w:t>
            </w:r>
          </w:p>
        </w:tc>
      </w:tr>
      <w:tr w:rsidR="008F57EF" w:rsidRPr="00E0446C" w14:paraId="068441E6" w14:textId="77777777" w:rsidTr="2673DA78">
        <w:tc>
          <w:tcPr>
            <w:tcW w:w="7621" w:type="dxa"/>
          </w:tcPr>
          <w:p w14:paraId="6112D917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6</w:t>
            </w:r>
            <w:r w:rsidR="008D41D9" w:rsidRPr="00E0446C">
              <w:t>: A 100ml tub of ice cream costs £1.50. Work out how much a 500 ml tub of ice cream would cost.</w:t>
            </w:r>
          </w:p>
          <w:p w14:paraId="74869460" w14:textId="4AB99C1C" w:rsidR="008D41D9" w:rsidRPr="00E0446C" w:rsidRDefault="008D41D9" w:rsidP="00183D3C">
            <w:pPr>
              <w:tabs>
                <w:tab w:val="left" w:pos="5085"/>
              </w:tabs>
            </w:pPr>
          </w:p>
          <w:p w14:paraId="4DA6C0DA" w14:textId="6DD72395" w:rsidR="00E424F8" w:rsidRPr="00E0446C" w:rsidRDefault="00E424F8" w:rsidP="00183D3C">
            <w:pPr>
              <w:tabs>
                <w:tab w:val="left" w:pos="5085"/>
              </w:tabs>
            </w:pPr>
          </w:p>
          <w:p w14:paraId="717D03B0" w14:textId="50C6D0C8" w:rsidR="00E424F8" w:rsidRPr="00E0446C" w:rsidRDefault="00E424F8" w:rsidP="00183D3C">
            <w:pPr>
              <w:tabs>
                <w:tab w:val="left" w:pos="5085"/>
              </w:tabs>
            </w:pPr>
          </w:p>
          <w:p w14:paraId="76445A1A" w14:textId="43C6091D" w:rsidR="00E27219" w:rsidRPr="00E0446C" w:rsidRDefault="00E27219" w:rsidP="00183D3C">
            <w:pPr>
              <w:tabs>
                <w:tab w:val="left" w:pos="5085"/>
              </w:tabs>
            </w:pPr>
          </w:p>
          <w:p w14:paraId="1F586BD6" w14:textId="6ED3D53F" w:rsidR="00E27219" w:rsidRPr="00E0446C" w:rsidRDefault="00E27219" w:rsidP="00183D3C">
            <w:pPr>
              <w:tabs>
                <w:tab w:val="left" w:pos="5085"/>
              </w:tabs>
            </w:pPr>
          </w:p>
          <w:p w14:paraId="4FA8B95D" w14:textId="77777777" w:rsidR="00E27219" w:rsidRPr="00E0446C" w:rsidRDefault="00E27219" w:rsidP="00183D3C">
            <w:pPr>
              <w:tabs>
                <w:tab w:val="left" w:pos="5085"/>
              </w:tabs>
            </w:pPr>
          </w:p>
          <w:p w14:paraId="3C665DD0" w14:textId="77777777" w:rsidR="00E424F8" w:rsidRPr="00E0446C" w:rsidRDefault="00E424F8" w:rsidP="00183D3C">
            <w:pPr>
              <w:tabs>
                <w:tab w:val="left" w:pos="5085"/>
              </w:tabs>
            </w:pPr>
          </w:p>
          <w:p w14:paraId="187F57B8" w14:textId="77777777" w:rsidR="008D41D9" w:rsidRPr="00E0446C" w:rsidRDefault="008D41D9" w:rsidP="00183D3C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62198F33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lastRenderedPageBreak/>
              <w:t>16</w:t>
            </w:r>
            <w:r w:rsidR="00215D9C" w:rsidRPr="00E0446C">
              <w:t>: Calculate 5 - 2 + 3</w:t>
            </w:r>
          </w:p>
        </w:tc>
      </w:tr>
      <w:tr w:rsidR="008F57EF" w:rsidRPr="00E0446C" w14:paraId="471A968C" w14:textId="77777777" w:rsidTr="2673DA78">
        <w:tc>
          <w:tcPr>
            <w:tcW w:w="7621" w:type="dxa"/>
          </w:tcPr>
          <w:p w14:paraId="2F5E725E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7</w:t>
            </w:r>
            <w:r w:rsidR="005467B2" w:rsidRPr="00E0446C">
              <w:t>: Find the next two terms of this sequence.</w:t>
            </w:r>
          </w:p>
          <w:p w14:paraId="54738AF4" w14:textId="77777777" w:rsidR="005467B2" w:rsidRPr="00E0446C" w:rsidRDefault="005467B2" w:rsidP="00183D3C">
            <w:pPr>
              <w:tabs>
                <w:tab w:val="left" w:pos="5085"/>
              </w:tabs>
            </w:pPr>
          </w:p>
          <w:p w14:paraId="785D3A91" w14:textId="77777777" w:rsidR="005467B2" w:rsidRPr="00E0446C" w:rsidRDefault="005467B2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  <w:r w:rsidRPr="00E0446C">
              <w:rPr>
                <w:sz w:val="32"/>
                <w:szCs w:val="32"/>
              </w:rPr>
              <w:t xml:space="preserve">       </w:t>
            </w:r>
            <w:r w:rsidR="008270EA" w:rsidRPr="00E0446C">
              <w:rPr>
                <w:sz w:val="32"/>
                <w:szCs w:val="32"/>
              </w:rPr>
              <w:t xml:space="preserve">7, 13, 19, 25, ……, ……, </w:t>
            </w:r>
          </w:p>
          <w:p w14:paraId="6B824FBB" w14:textId="432B8A16" w:rsidR="00E424F8" w:rsidRPr="00E0446C" w:rsidRDefault="00E424F8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</w:tc>
        <w:tc>
          <w:tcPr>
            <w:tcW w:w="3297" w:type="dxa"/>
          </w:tcPr>
          <w:p w14:paraId="08DDDF4B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17</w:t>
            </w:r>
            <w:r w:rsidR="0060448A" w:rsidRPr="00E0446C">
              <w:t>: Expand 3(5 - 2</w:t>
            </w:r>
            <w:r w:rsidR="0060448A" w:rsidRPr="00E0446C">
              <w:rPr>
                <w:i/>
              </w:rPr>
              <w:t>f</w:t>
            </w:r>
            <w:r w:rsidR="0060448A" w:rsidRPr="00E0446C">
              <w:t>)</w:t>
            </w:r>
          </w:p>
        </w:tc>
      </w:tr>
      <w:tr w:rsidR="008F57EF" w:rsidRPr="00E0446C" w14:paraId="2AFC605C" w14:textId="77777777" w:rsidTr="2673DA78">
        <w:tc>
          <w:tcPr>
            <w:tcW w:w="7621" w:type="dxa"/>
          </w:tcPr>
          <w:p w14:paraId="2B3C1096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8</w:t>
            </w:r>
            <w:r w:rsidR="00823A99" w:rsidRPr="00E0446C">
              <w:t>: Draw the next picture in this pattern</w:t>
            </w:r>
          </w:p>
          <w:p w14:paraId="46ABBD8F" w14:textId="77777777" w:rsidR="00823A99" w:rsidRPr="00E0446C" w:rsidRDefault="00823A99" w:rsidP="00183D3C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61BC7EFE" wp14:editId="07777777">
                  <wp:extent cx="3072809" cy="508368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345" cy="52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BA33E" w14:textId="77777777" w:rsidR="00823A99" w:rsidRPr="00E0446C" w:rsidRDefault="00823A99" w:rsidP="00183D3C">
            <w:pPr>
              <w:tabs>
                <w:tab w:val="left" w:pos="5085"/>
              </w:tabs>
            </w:pPr>
          </w:p>
          <w:p w14:paraId="464FCBC1" w14:textId="77777777" w:rsidR="00823A99" w:rsidRPr="00E0446C" w:rsidRDefault="00823A99" w:rsidP="00183D3C">
            <w:pPr>
              <w:tabs>
                <w:tab w:val="left" w:pos="5085"/>
              </w:tabs>
            </w:pPr>
          </w:p>
          <w:p w14:paraId="5C8C6B09" w14:textId="2B9CBEF1" w:rsidR="00823A99" w:rsidRPr="00E0446C" w:rsidRDefault="00823A99" w:rsidP="00183D3C">
            <w:pPr>
              <w:tabs>
                <w:tab w:val="left" w:pos="5085"/>
              </w:tabs>
            </w:pPr>
          </w:p>
          <w:p w14:paraId="3755FD8A" w14:textId="28D5EF09" w:rsidR="00E424F8" w:rsidRPr="00E0446C" w:rsidRDefault="00E424F8" w:rsidP="00183D3C">
            <w:pPr>
              <w:tabs>
                <w:tab w:val="left" w:pos="5085"/>
              </w:tabs>
            </w:pPr>
          </w:p>
          <w:p w14:paraId="323FF7F3" w14:textId="6C5FF08A" w:rsidR="00E424F8" w:rsidRPr="00E0446C" w:rsidRDefault="00E424F8" w:rsidP="00183D3C">
            <w:pPr>
              <w:tabs>
                <w:tab w:val="left" w:pos="5085"/>
              </w:tabs>
            </w:pPr>
          </w:p>
          <w:p w14:paraId="379BCC6E" w14:textId="77777777" w:rsidR="00E27219" w:rsidRPr="00E0446C" w:rsidRDefault="00E27219" w:rsidP="00183D3C">
            <w:pPr>
              <w:tabs>
                <w:tab w:val="left" w:pos="5085"/>
              </w:tabs>
            </w:pPr>
          </w:p>
          <w:p w14:paraId="3382A365" w14:textId="77777777" w:rsidR="00823A99" w:rsidRPr="00E0446C" w:rsidRDefault="00823A99" w:rsidP="00183D3C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68CB041C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18</w:t>
            </w:r>
            <w:r w:rsidR="000D1A66" w:rsidRPr="00E0446C">
              <w:t>: Factorise 6</w:t>
            </w:r>
            <w:r w:rsidR="000D1A66" w:rsidRPr="00E0446C">
              <w:rPr>
                <w:i/>
              </w:rPr>
              <w:t>f</w:t>
            </w:r>
            <w:r w:rsidR="000D1A66" w:rsidRPr="00E0446C">
              <w:t xml:space="preserve"> - 8</w:t>
            </w:r>
          </w:p>
        </w:tc>
      </w:tr>
      <w:tr w:rsidR="008F57EF" w:rsidRPr="00E0446C" w14:paraId="7608B298" w14:textId="77777777" w:rsidTr="2673DA78">
        <w:tc>
          <w:tcPr>
            <w:tcW w:w="7621" w:type="dxa"/>
          </w:tcPr>
          <w:p w14:paraId="71AF5D18" w14:textId="77777777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  <w:b/>
                <w:bCs/>
              </w:rPr>
              <w:t xml:space="preserve">Q9. </w:t>
            </w:r>
            <w:r w:rsidRPr="00E0446C">
              <w:rPr>
                <w:rFonts w:ascii="Arial" w:hAnsi="Arial" w:cs="Arial"/>
              </w:rPr>
              <w:t xml:space="preserve">The scale diagram shows the positions of two towns, </w:t>
            </w:r>
            <w:r w:rsidRPr="00E0446C">
              <w:rPr>
                <w:rFonts w:ascii="Arial" w:hAnsi="Arial" w:cs="Arial"/>
                <w:i/>
                <w:iCs/>
              </w:rPr>
              <w:t xml:space="preserve">A </w:t>
            </w:r>
            <w:r w:rsidRPr="00E0446C">
              <w:rPr>
                <w:rFonts w:ascii="Arial" w:hAnsi="Arial" w:cs="Arial"/>
              </w:rPr>
              <w:t xml:space="preserve">and </w:t>
            </w:r>
            <w:r w:rsidRPr="00E0446C">
              <w:rPr>
                <w:rFonts w:ascii="Arial" w:hAnsi="Arial" w:cs="Arial"/>
                <w:i/>
                <w:iCs/>
              </w:rPr>
              <w:t>B</w:t>
            </w:r>
            <w:r w:rsidRPr="00E0446C">
              <w:rPr>
                <w:rFonts w:ascii="Arial" w:hAnsi="Arial" w:cs="Arial"/>
              </w:rPr>
              <w:t xml:space="preserve">. </w:t>
            </w:r>
          </w:p>
          <w:p w14:paraId="5C71F136" w14:textId="77777777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39B2A6" wp14:editId="07777777">
                  <wp:extent cx="2819843" cy="1658358"/>
                  <wp:effectExtent l="1905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94" cy="16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4A9CD" w14:textId="77777777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> </w:t>
            </w:r>
          </w:p>
          <w:p w14:paraId="5DE16E12" w14:textId="77777777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 xml:space="preserve">(a) Measure and write down the bearing of town </w:t>
            </w:r>
            <w:r w:rsidRPr="00E0446C">
              <w:rPr>
                <w:rFonts w:ascii="Arial" w:hAnsi="Arial" w:cs="Arial"/>
                <w:i/>
                <w:iCs/>
              </w:rPr>
              <w:t xml:space="preserve">B </w:t>
            </w:r>
            <w:r w:rsidRPr="00E0446C">
              <w:rPr>
                <w:rFonts w:ascii="Arial" w:hAnsi="Arial" w:cs="Arial"/>
              </w:rPr>
              <w:t xml:space="preserve">from town </w:t>
            </w:r>
            <w:r w:rsidRPr="00E0446C">
              <w:rPr>
                <w:rFonts w:ascii="Arial" w:hAnsi="Arial" w:cs="Arial"/>
                <w:i/>
                <w:iCs/>
              </w:rPr>
              <w:t>A</w:t>
            </w:r>
            <w:r w:rsidRPr="00E0446C">
              <w:rPr>
                <w:rFonts w:ascii="Arial" w:hAnsi="Arial" w:cs="Arial"/>
              </w:rPr>
              <w:t xml:space="preserve">. </w:t>
            </w:r>
          </w:p>
          <w:p w14:paraId="57A955C9" w14:textId="77777777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  <w:sz w:val="24"/>
                <w:szCs w:val="24"/>
              </w:rPr>
              <w:t>      </w:t>
            </w:r>
            <w:r w:rsidRPr="00E0446C">
              <w:rPr>
                <w:rFonts w:ascii="Arial" w:hAnsi="Arial" w:cs="Arial"/>
              </w:rPr>
              <w:t>.............................................................................................................</w:t>
            </w:r>
            <w:r w:rsidR="00532BC2" w:rsidRPr="00E0446C">
              <w:rPr>
                <w:rFonts w:ascii="Arial" w:hAnsi="Arial" w:cs="Arial"/>
              </w:rPr>
              <w:t>....</w:t>
            </w:r>
            <w:r w:rsidRPr="00E0446C">
              <w:rPr>
                <w:rFonts w:ascii="Arial" w:hAnsi="Arial" w:cs="Arial"/>
              </w:rPr>
              <w:t>.</w:t>
            </w:r>
          </w:p>
          <w:p w14:paraId="0FABD395" w14:textId="508ACAED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</w:p>
          <w:p w14:paraId="4225329C" w14:textId="1C06D739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>(b) What is the real distance from town A to town B?</w:t>
            </w:r>
            <w:r w:rsidRPr="00E0446C">
              <w:rPr>
                <w:rFonts w:ascii="Arial" w:hAnsi="Arial" w:cs="Arial"/>
              </w:rPr>
              <w:br/>
              <w:t xml:space="preserve">       Give your answer in km.</w:t>
            </w:r>
          </w:p>
          <w:p w14:paraId="4D7B7162" w14:textId="1648E304" w:rsidR="00FA0B21" w:rsidRPr="00E0446C" w:rsidRDefault="00FA0B21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0539C342" w14:textId="2B6A73AF" w:rsidR="00FA0B21" w:rsidRPr="00E0446C" w:rsidRDefault="00FA0B21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2DE4C62F" w14:textId="6CD17065" w:rsidR="00FA0B21" w:rsidRPr="00E0446C" w:rsidRDefault="00FA0B21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39D1D2E5" w14:textId="77777777" w:rsidR="00FA0B21" w:rsidRPr="00E0446C" w:rsidRDefault="00FA0B21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13231C8D" w14:textId="3EDF7E09" w:rsidR="00E424F8" w:rsidRPr="00E0446C" w:rsidRDefault="00E424F8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1EF2F451" w14:textId="77777777" w:rsidR="00E424F8" w:rsidRPr="00E0446C" w:rsidRDefault="00E424F8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36A6C79C" w14:textId="02E2FE24" w:rsidR="00E424F8" w:rsidRPr="00E0446C" w:rsidRDefault="00E424F8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593C4AB2" w14:textId="77777777" w:rsidR="00E424F8" w:rsidRPr="00E0446C" w:rsidRDefault="00E424F8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4F6584BE" w14:textId="668EE2F7" w:rsidR="00B6231F" w:rsidRPr="00E0446C" w:rsidRDefault="00B6231F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E0446C">
              <w:rPr>
                <w:rFonts w:ascii="Arial" w:hAnsi="Arial" w:cs="Arial"/>
              </w:rPr>
              <w:t> </w:t>
            </w:r>
          </w:p>
          <w:p w14:paraId="12A61B77" w14:textId="6DF53293" w:rsidR="00E27219" w:rsidRPr="00E0446C" w:rsidRDefault="00E27219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72A224A4" w14:textId="7BC1AAB3" w:rsidR="00E27219" w:rsidRPr="00E0446C" w:rsidRDefault="00E27219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4FBE7DA0" w14:textId="79ABFD0A" w:rsidR="00E27219" w:rsidRPr="00E0446C" w:rsidRDefault="00E27219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5617641D" w14:textId="77777777" w:rsidR="00E27219" w:rsidRPr="00E0446C" w:rsidRDefault="00E27219" w:rsidP="00B6231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  <w:p w14:paraId="62199465" w14:textId="77777777" w:rsidR="00AB382F" w:rsidRPr="00E0446C" w:rsidRDefault="00AB382F" w:rsidP="00183D3C">
            <w:pPr>
              <w:tabs>
                <w:tab w:val="left" w:pos="5085"/>
              </w:tabs>
            </w:pPr>
          </w:p>
          <w:p w14:paraId="0DA123B1" w14:textId="77777777" w:rsidR="00AB382F" w:rsidRPr="00E0446C" w:rsidRDefault="00AB382F" w:rsidP="00183D3C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3438F8E7" w14:textId="77777777" w:rsidR="008F57EF" w:rsidRPr="00E0446C" w:rsidRDefault="006E3048" w:rsidP="00183D3C">
            <w:pPr>
              <w:tabs>
                <w:tab w:val="left" w:pos="5085"/>
              </w:tabs>
            </w:pPr>
            <w:r w:rsidRPr="00E0446C">
              <w:lastRenderedPageBreak/>
              <w:t>C</w:t>
            </w:r>
            <w:r w:rsidR="008F57EF" w:rsidRPr="00E0446C">
              <w:t>19</w:t>
            </w:r>
            <w:r w:rsidR="00F1750F" w:rsidRPr="00E0446C">
              <w:t>: Solve the equation 3</w:t>
            </w:r>
            <w:r w:rsidRPr="00E0446C">
              <w:rPr>
                <w:i/>
              </w:rPr>
              <w:t>f</w:t>
            </w:r>
            <w:r w:rsidRPr="00E0446C">
              <w:t xml:space="preserve"> - 8 = 1</w:t>
            </w:r>
          </w:p>
        </w:tc>
      </w:tr>
      <w:tr w:rsidR="008F57EF" w:rsidRPr="00E0446C" w14:paraId="5359409E" w14:textId="77777777" w:rsidTr="2673DA78">
        <w:tc>
          <w:tcPr>
            <w:tcW w:w="7621" w:type="dxa"/>
          </w:tcPr>
          <w:p w14:paraId="4A1DBE39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10</w:t>
            </w:r>
            <w:r w:rsidR="00167788" w:rsidRPr="00E0446C">
              <w:t>: Write the name of this part of a circle</w:t>
            </w:r>
          </w:p>
          <w:p w14:paraId="16B06913" w14:textId="085193F7" w:rsidR="00167788" w:rsidRPr="00E0446C" w:rsidRDefault="00167788" w:rsidP="00183D3C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6038D8B3" wp14:editId="07777777">
                  <wp:extent cx="1095375" cy="103124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6252D" w14:textId="616D5D7E" w:rsidR="00E27219" w:rsidRPr="00E0446C" w:rsidRDefault="00E27219" w:rsidP="00183D3C">
            <w:pPr>
              <w:tabs>
                <w:tab w:val="left" w:pos="5085"/>
              </w:tabs>
            </w:pPr>
          </w:p>
          <w:p w14:paraId="3BA88849" w14:textId="012CF6F5" w:rsidR="00E27219" w:rsidRPr="00E0446C" w:rsidRDefault="00E27219" w:rsidP="00183D3C">
            <w:pPr>
              <w:tabs>
                <w:tab w:val="left" w:pos="5085"/>
              </w:tabs>
            </w:pPr>
          </w:p>
          <w:p w14:paraId="350AD4C5" w14:textId="77777777" w:rsidR="00E27219" w:rsidRPr="00E0446C" w:rsidRDefault="00E27219" w:rsidP="00183D3C">
            <w:pPr>
              <w:tabs>
                <w:tab w:val="left" w:pos="5085"/>
              </w:tabs>
            </w:pPr>
          </w:p>
          <w:p w14:paraId="241AA1B4" w14:textId="77777777" w:rsidR="00E424F8" w:rsidRPr="00E0446C" w:rsidRDefault="00E424F8" w:rsidP="00183D3C">
            <w:pPr>
              <w:tabs>
                <w:tab w:val="left" w:pos="5085"/>
              </w:tabs>
            </w:pPr>
          </w:p>
          <w:p w14:paraId="4CF86DD7" w14:textId="77777777" w:rsidR="00E424F8" w:rsidRPr="00E0446C" w:rsidRDefault="00E424F8" w:rsidP="00183D3C">
            <w:pPr>
              <w:tabs>
                <w:tab w:val="left" w:pos="5085"/>
              </w:tabs>
            </w:pPr>
          </w:p>
          <w:p w14:paraId="55075E4F" w14:textId="77777777" w:rsidR="00E424F8" w:rsidRPr="00E0446C" w:rsidRDefault="00E424F8" w:rsidP="00183D3C">
            <w:pPr>
              <w:tabs>
                <w:tab w:val="left" w:pos="5085"/>
              </w:tabs>
            </w:pPr>
          </w:p>
          <w:p w14:paraId="75BB1785" w14:textId="77777777" w:rsidR="00E424F8" w:rsidRPr="00E0446C" w:rsidRDefault="00E424F8" w:rsidP="00183D3C">
            <w:pPr>
              <w:tabs>
                <w:tab w:val="left" w:pos="5085"/>
              </w:tabs>
            </w:pPr>
          </w:p>
          <w:p w14:paraId="4C4CEA3D" w14:textId="16B9ECB8" w:rsidR="00E424F8" w:rsidRPr="00E0446C" w:rsidRDefault="00E424F8" w:rsidP="00183D3C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4AF99F8E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20</w:t>
            </w:r>
            <w:r w:rsidR="00A722B3" w:rsidRPr="00E0446C">
              <w:t>: 8 x 9</w:t>
            </w:r>
          </w:p>
        </w:tc>
      </w:tr>
      <w:tr w:rsidR="008F57EF" w:rsidRPr="00E0446C" w14:paraId="128BC789" w14:textId="77777777" w:rsidTr="2673DA78">
        <w:tc>
          <w:tcPr>
            <w:tcW w:w="7621" w:type="dxa"/>
          </w:tcPr>
          <w:p w14:paraId="430F3271" w14:textId="77108A20" w:rsidR="008F57EF" w:rsidRPr="00E0446C" w:rsidRDefault="00E27219" w:rsidP="00183D3C">
            <w:pPr>
              <w:tabs>
                <w:tab w:val="left" w:pos="5085"/>
              </w:tabs>
            </w:pPr>
            <w:r w:rsidRPr="00E0446C">
              <w:t>Teacher’s feedback:</w:t>
            </w:r>
          </w:p>
          <w:p w14:paraId="508FDB8B" w14:textId="0504CEF3" w:rsidR="00E27219" w:rsidRPr="00E0446C" w:rsidRDefault="00E27219" w:rsidP="00183D3C">
            <w:pPr>
              <w:tabs>
                <w:tab w:val="left" w:pos="5085"/>
              </w:tabs>
            </w:pPr>
          </w:p>
          <w:p w14:paraId="2483E478" w14:textId="7D7D73A7" w:rsidR="00E27219" w:rsidRPr="00E0446C" w:rsidRDefault="00E27219" w:rsidP="00183D3C">
            <w:pPr>
              <w:tabs>
                <w:tab w:val="left" w:pos="5085"/>
              </w:tabs>
            </w:pPr>
          </w:p>
          <w:p w14:paraId="50CAD6C9" w14:textId="59A9190F" w:rsidR="00E27219" w:rsidRPr="00E0446C" w:rsidRDefault="00E27219" w:rsidP="00183D3C">
            <w:pPr>
              <w:tabs>
                <w:tab w:val="left" w:pos="5085"/>
              </w:tabs>
            </w:pPr>
          </w:p>
          <w:p w14:paraId="47332B37" w14:textId="05A7705A" w:rsidR="00E27219" w:rsidRPr="00E0446C" w:rsidRDefault="00E27219" w:rsidP="00183D3C">
            <w:pPr>
              <w:tabs>
                <w:tab w:val="left" w:pos="5085"/>
              </w:tabs>
            </w:pPr>
          </w:p>
          <w:p w14:paraId="038DE725" w14:textId="0BEFEFD3" w:rsidR="00E27219" w:rsidRPr="00E0446C" w:rsidRDefault="00E27219" w:rsidP="00183D3C">
            <w:pPr>
              <w:tabs>
                <w:tab w:val="left" w:pos="5085"/>
              </w:tabs>
            </w:pPr>
          </w:p>
          <w:p w14:paraId="0ED01B51" w14:textId="006C53D1" w:rsidR="00E27219" w:rsidRPr="00E0446C" w:rsidRDefault="00E27219" w:rsidP="00183D3C">
            <w:pPr>
              <w:tabs>
                <w:tab w:val="left" w:pos="5085"/>
              </w:tabs>
            </w:pPr>
          </w:p>
          <w:p w14:paraId="56D8243C" w14:textId="7E2C26A7" w:rsidR="00E27219" w:rsidRPr="00E0446C" w:rsidRDefault="00E27219" w:rsidP="00183D3C">
            <w:pPr>
              <w:tabs>
                <w:tab w:val="left" w:pos="5085"/>
              </w:tabs>
            </w:pPr>
          </w:p>
          <w:p w14:paraId="7ED3D4DE" w14:textId="3050B2C5" w:rsidR="00E27219" w:rsidRPr="00E0446C" w:rsidRDefault="00E27219" w:rsidP="00183D3C">
            <w:pPr>
              <w:tabs>
                <w:tab w:val="left" w:pos="5085"/>
              </w:tabs>
            </w:pPr>
          </w:p>
          <w:p w14:paraId="22E6F015" w14:textId="0DD3B3EA" w:rsidR="00E27219" w:rsidRPr="00E0446C" w:rsidRDefault="00E27219" w:rsidP="00183D3C">
            <w:pPr>
              <w:tabs>
                <w:tab w:val="left" w:pos="5085"/>
              </w:tabs>
            </w:pPr>
          </w:p>
          <w:p w14:paraId="0DA9BF33" w14:textId="1DC18A26" w:rsidR="00E27219" w:rsidRPr="00E0446C" w:rsidRDefault="00E27219" w:rsidP="00183D3C">
            <w:pPr>
              <w:tabs>
                <w:tab w:val="left" w:pos="5085"/>
              </w:tabs>
            </w:pPr>
          </w:p>
          <w:p w14:paraId="24DD8E07" w14:textId="5CB457FB" w:rsidR="00E27219" w:rsidRPr="00E0446C" w:rsidRDefault="00E27219" w:rsidP="00183D3C">
            <w:pPr>
              <w:tabs>
                <w:tab w:val="left" w:pos="5085"/>
              </w:tabs>
            </w:pPr>
          </w:p>
          <w:p w14:paraId="0DA0201D" w14:textId="78F62EF8" w:rsidR="00E27219" w:rsidRPr="00E0446C" w:rsidRDefault="00E27219" w:rsidP="00183D3C">
            <w:pPr>
              <w:tabs>
                <w:tab w:val="left" w:pos="5085"/>
              </w:tabs>
            </w:pPr>
          </w:p>
          <w:p w14:paraId="1774C7DF" w14:textId="77777777" w:rsidR="00E27219" w:rsidRPr="00E0446C" w:rsidRDefault="00E27219" w:rsidP="00183D3C">
            <w:pPr>
              <w:tabs>
                <w:tab w:val="left" w:pos="5085"/>
              </w:tabs>
            </w:pPr>
          </w:p>
          <w:p w14:paraId="50895670" w14:textId="77777777" w:rsidR="00823A99" w:rsidRPr="00E0446C" w:rsidRDefault="00823A99" w:rsidP="00183D3C">
            <w:pPr>
              <w:tabs>
                <w:tab w:val="left" w:pos="5085"/>
              </w:tabs>
            </w:pPr>
          </w:p>
        </w:tc>
        <w:tc>
          <w:tcPr>
            <w:tcW w:w="3297" w:type="dxa"/>
          </w:tcPr>
          <w:p w14:paraId="0A1FE1FF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Effort:</w:t>
            </w:r>
          </w:p>
        </w:tc>
      </w:tr>
    </w:tbl>
    <w:p w14:paraId="38C1F859" w14:textId="77777777" w:rsidR="008F57EF" w:rsidRPr="00E0446C" w:rsidRDefault="008F57EF" w:rsidP="008F57EF">
      <w:pPr>
        <w:tabs>
          <w:tab w:val="left" w:pos="5085"/>
        </w:tabs>
      </w:pPr>
    </w:p>
    <w:p w14:paraId="1364F864" w14:textId="7EC6163F" w:rsidR="00E424F8" w:rsidRPr="00E0446C" w:rsidRDefault="00E424F8"/>
    <w:p w14:paraId="10505D69" w14:textId="4C1CC656" w:rsidR="00FA0B21" w:rsidRPr="00E0446C" w:rsidRDefault="00FA0B21"/>
    <w:p w14:paraId="06F1AE88" w14:textId="661A0554" w:rsidR="00FA0B21" w:rsidRPr="00E0446C" w:rsidRDefault="00FA0B21"/>
    <w:p w14:paraId="0F4B428F" w14:textId="574478C1" w:rsidR="00FA0B21" w:rsidRPr="00E0446C" w:rsidRDefault="00FA0B21"/>
    <w:p w14:paraId="78D95C9A" w14:textId="183E6B95" w:rsidR="00FA0B21" w:rsidRPr="00E0446C" w:rsidRDefault="00FA0B21"/>
    <w:p w14:paraId="2DB1F24B" w14:textId="07130BE9" w:rsidR="00FA0B21" w:rsidRPr="00E0446C" w:rsidRDefault="00FA0B21"/>
    <w:p w14:paraId="00BC957B" w14:textId="48C4CF85" w:rsidR="00FA0B21" w:rsidRPr="00E0446C" w:rsidRDefault="00FA0B21"/>
    <w:p w14:paraId="4159EF8B" w14:textId="38B599D5" w:rsidR="00FA0B21" w:rsidRPr="00E0446C" w:rsidRDefault="00FA0B21"/>
    <w:p w14:paraId="29DB648F" w14:textId="44E56BAE" w:rsidR="00FA0B21" w:rsidRPr="00E0446C" w:rsidRDefault="00FA0B21"/>
    <w:p w14:paraId="3060C0D0" w14:textId="4EBD3513" w:rsidR="00FA0B21" w:rsidRPr="00E0446C" w:rsidRDefault="00FA0B21"/>
    <w:p w14:paraId="4BA9EE59" w14:textId="451352B7" w:rsidR="00FA0B21" w:rsidRPr="00E0446C" w:rsidRDefault="00FA0B21"/>
    <w:p w14:paraId="0C8FE7CE" w14:textId="3BDFDE2E" w:rsidR="008F57EF" w:rsidRPr="00E0446C" w:rsidRDefault="008F57EF">
      <w:r w:rsidRPr="00E0446C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57EF" w:rsidRPr="00E0446C" w14:paraId="05CD7DD4" w14:textId="77777777" w:rsidTr="2673DA78">
        <w:tc>
          <w:tcPr>
            <w:tcW w:w="5228" w:type="dxa"/>
          </w:tcPr>
          <w:p w14:paraId="6494F33C" w14:textId="77777777" w:rsidR="008F57EF" w:rsidRPr="00E0446C" w:rsidRDefault="00BE1379" w:rsidP="00183D3C">
            <w:pPr>
              <w:tabs>
                <w:tab w:val="left" w:pos="5085"/>
              </w:tabs>
            </w:pPr>
            <w:r w:rsidRPr="00E0446C">
              <w:lastRenderedPageBreak/>
              <w:t>Homewo</w:t>
            </w:r>
            <w:r w:rsidR="00A00EB7" w:rsidRPr="00E0446C">
              <w:t xml:space="preserve">rk  </w:t>
            </w:r>
            <w:r w:rsidRPr="00E0446C">
              <w:t>5</w:t>
            </w:r>
            <w:r w:rsidR="00A00EB7" w:rsidRPr="00E0446C">
              <w:t xml:space="preserve">  Basic Algebra</w:t>
            </w:r>
          </w:p>
        </w:tc>
        <w:tc>
          <w:tcPr>
            <w:tcW w:w="5228" w:type="dxa"/>
          </w:tcPr>
          <w:p w14:paraId="466A5FE7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 xml:space="preserve">Week </w:t>
            </w:r>
            <w:r w:rsidR="00A00EB7" w:rsidRPr="00E0446C">
              <w:t xml:space="preserve"> 5</w:t>
            </w:r>
          </w:p>
        </w:tc>
      </w:tr>
      <w:tr w:rsidR="008F57EF" w:rsidRPr="00E0446C" w14:paraId="7CE84A97" w14:textId="77777777" w:rsidTr="2673DA78">
        <w:tc>
          <w:tcPr>
            <w:tcW w:w="5228" w:type="dxa"/>
          </w:tcPr>
          <w:p w14:paraId="36B3B1EE" w14:textId="77777777" w:rsidR="008F57EF" w:rsidRPr="00E0446C" w:rsidRDefault="008F57EF" w:rsidP="00183D3C">
            <w:pPr>
              <w:tabs>
                <w:tab w:val="left" w:pos="5085"/>
              </w:tabs>
            </w:pPr>
            <w:r w:rsidRPr="00E0446C">
              <w:t>1</w:t>
            </w:r>
            <w:r w:rsidR="004E0122" w:rsidRPr="00E0446C">
              <w:t>: Halve 146</w:t>
            </w:r>
          </w:p>
          <w:p w14:paraId="41004F19" w14:textId="77777777" w:rsidR="004E0122" w:rsidRPr="00E0446C" w:rsidRDefault="004E0122" w:rsidP="00183D3C">
            <w:pPr>
              <w:tabs>
                <w:tab w:val="left" w:pos="5085"/>
              </w:tabs>
            </w:pPr>
          </w:p>
          <w:p w14:paraId="67C0C651" w14:textId="77777777" w:rsidR="004E0122" w:rsidRPr="00E0446C" w:rsidRDefault="004E0122" w:rsidP="00183D3C">
            <w:pPr>
              <w:tabs>
                <w:tab w:val="left" w:pos="5085"/>
              </w:tabs>
            </w:pPr>
          </w:p>
          <w:p w14:paraId="308D56CC" w14:textId="77777777" w:rsidR="004E0122" w:rsidRPr="00E0446C" w:rsidRDefault="004E0122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3F062CB1" w14:textId="77777777" w:rsidR="008F57EF" w:rsidRPr="00E0446C" w:rsidRDefault="008606B6" w:rsidP="00AD1DE5">
            <w:pPr>
              <w:tabs>
                <w:tab w:val="left" w:pos="5085"/>
              </w:tabs>
            </w:pPr>
            <w:r w:rsidRPr="00E0446C">
              <w:t xml:space="preserve">11: Find the circumference of a circle with a diameter of </w:t>
            </w:r>
            <w:r w:rsidR="00AD1DE5" w:rsidRPr="00E0446C">
              <w:t>10</w:t>
            </w:r>
            <w:r w:rsidRPr="00E0446C">
              <w:t xml:space="preserve"> cm.</w:t>
            </w:r>
          </w:p>
          <w:p w14:paraId="797E50C6" w14:textId="77777777" w:rsidR="00A00EB7" w:rsidRPr="00E0446C" w:rsidRDefault="00A00EB7" w:rsidP="00AD1DE5">
            <w:pPr>
              <w:tabs>
                <w:tab w:val="left" w:pos="5085"/>
              </w:tabs>
            </w:pPr>
          </w:p>
          <w:p w14:paraId="7B04FA47" w14:textId="77777777" w:rsidR="00A00EB7" w:rsidRPr="00E0446C" w:rsidRDefault="00A00EB7" w:rsidP="00AD1DE5">
            <w:pPr>
              <w:tabs>
                <w:tab w:val="left" w:pos="5085"/>
              </w:tabs>
            </w:pPr>
          </w:p>
          <w:p w14:paraId="568C698B" w14:textId="77777777" w:rsidR="00A00EB7" w:rsidRPr="00E0446C" w:rsidRDefault="00A00EB7" w:rsidP="00AD1DE5">
            <w:pPr>
              <w:tabs>
                <w:tab w:val="left" w:pos="5085"/>
              </w:tabs>
            </w:pPr>
          </w:p>
          <w:p w14:paraId="459EB65E" w14:textId="77777777" w:rsidR="00A00EB7" w:rsidRPr="00E0446C" w:rsidRDefault="00A00EB7" w:rsidP="00AD1DE5">
            <w:pPr>
              <w:tabs>
                <w:tab w:val="left" w:pos="5085"/>
              </w:tabs>
            </w:pPr>
          </w:p>
          <w:p w14:paraId="12BB5CBC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2EA01AE9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1A939487" w14:textId="6B978397" w:rsidR="00587E35" w:rsidRPr="00E0446C" w:rsidRDefault="00587E35" w:rsidP="00AD1DE5">
            <w:pPr>
              <w:tabs>
                <w:tab w:val="left" w:pos="5085"/>
              </w:tabs>
            </w:pPr>
          </w:p>
        </w:tc>
      </w:tr>
      <w:tr w:rsidR="00A00EB7" w:rsidRPr="00E0446C" w14:paraId="6513C77C" w14:textId="77777777" w:rsidTr="2673DA78">
        <w:tc>
          <w:tcPr>
            <w:tcW w:w="5228" w:type="dxa"/>
          </w:tcPr>
          <w:p w14:paraId="45588055" w14:textId="77777777" w:rsidR="00A00EB7" w:rsidRPr="00E0446C" w:rsidRDefault="00A00EB7" w:rsidP="006C42FA">
            <w:pPr>
              <w:tabs>
                <w:tab w:val="left" w:pos="5085"/>
              </w:tabs>
            </w:pPr>
            <w:r w:rsidRPr="00E0446C">
              <w:t>2: Simplify 5</w:t>
            </w:r>
            <w:r w:rsidRPr="00E0446C">
              <w:rPr>
                <w:i/>
              </w:rPr>
              <w:t>j</w:t>
            </w:r>
            <w:r w:rsidRPr="00E0446C">
              <w:t xml:space="preserve"> - 3 - 7</w:t>
            </w:r>
            <w:r w:rsidRPr="00E0446C">
              <w:rPr>
                <w:i/>
              </w:rPr>
              <w:t>j</w:t>
            </w:r>
            <w:r w:rsidRPr="00E0446C">
              <w:t xml:space="preserve"> + 9</w:t>
            </w:r>
          </w:p>
          <w:p w14:paraId="6AA258D8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6FFBD3EC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30DCCCAD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36AF6883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54C529ED" w14:textId="77777777" w:rsidR="00A00EB7" w:rsidRPr="00E0446C" w:rsidRDefault="00A00EB7" w:rsidP="006C42FA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697BCD72" w14:textId="4F353B94" w:rsidR="00587E35" w:rsidRPr="00E0446C" w:rsidRDefault="00A00EB7" w:rsidP="00062C45">
            <w:pPr>
              <w:tabs>
                <w:tab w:val="left" w:pos="5085"/>
              </w:tabs>
            </w:pPr>
            <w:r w:rsidRPr="00E0446C">
              <w:t>12: Find the area of a circle with a diameter of 10 cm.</w:t>
            </w:r>
          </w:p>
          <w:p w14:paraId="0D4179D0" w14:textId="77777777" w:rsidR="00587E35" w:rsidRPr="00E0446C" w:rsidRDefault="00587E35" w:rsidP="00587E35"/>
          <w:p w14:paraId="483B7BED" w14:textId="23EAE307" w:rsidR="00587E35" w:rsidRPr="00E0446C" w:rsidRDefault="00587E35" w:rsidP="00587E35"/>
          <w:p w14:paraId="05143B72" w14:textId="743924DB" w:rsidR="00587E35" w:rsidRPr="00E0446C" w:rsidRDefault="00587E35" w:rsidP="00587E35"/>
          <w:p w14:paraId="4A29DF8D" w14:textId="77777777" w:rsidR="00A00EB7" w:rsidRPr="00E0446C" w:rsidRDefault="00A00EB7" w:rsidP="00587E35"/>
          <w:p w14:paraId="07538CA5" w14:textId="77777777" w:rsidR="00587E35" w:rsidRPr="00E0446C" w:rsidRDefault="00587E35" w:rsidP="00587E35"/>
          <w:p w14:paraId="68F51E3F" w14:textId="77777777" w:rsidR="00587E35" w:rsidRPr="00E0446C" w:rsidRDefault="00587E35" w:rsidP="00587E35"/>
          <w:p w14:paraId="081964B9" w14:textId="77777777" w:rsidR="00587E35" w:rsidRPr="00E0446C" w:rsidRDefault="00587E35" w:rsidP="00587E35"/>
          <w:p w14:paraId="4F47D859" w14:textId="1E9653CB" w:rsidR="00587E35" w:rsidRPr="00E0446C" w:rsidRDefault="00587E35" w:rsidP="00587E35"/>
        </w:tc>
      </w:tr>
      <w:tr w:rsidR="00A00EB7" w:rsidRPr="00E0446C" w14:paraId="74E302F4" w14:textId="77777777" w:rsidTr="2673DA78">
        <w:tc>
          <w:tcPr>
            <w:tcW w:w="5228" w:type="dxa"/>
          </w:tcPr>
          <w:p w14:paraId="71D7DD20" w14:textId="77777777" w:rsidR="00A00EB7" w:rsidRPr="00E0446C" w:rsidRDefault="00A00EB7" w:rsidP="006C42FA">
            <w:pPr>
              <w:tabs>
                <w:tab w:val="left" w:pos="5085"/>
              </w:tabs>
            </w:pPr>
            <w:r w:rsidRPr="00E0446C">
              <w:t>3: Find the value of 12 - 5</w:t>
            </w:r>
            <w:r w:rsidRPr="00E0446C">
              <w:rPr>
                <w:i/>
              </w:rPr>
              <w:t>j</w:t>
            </w:r>
            <w:r w:rsidRPr="00E0446C">
              <w:t xml:space="preserve"> when </w:t>
            </w:r>
            <w:r w:rsidRPr="00E0446C">
              <w:rPr>
                <w:i/>
              </w:rPr>
              <w:t>j</w:t>
            </w:r>
            <w:r w:rsidRPr="00E0446C">
              <w:t xml:space="preserve"> = 6</w:t>
            </w:r>
          </w:p>
        </w:tc>
        <w:tc>
          <w:tcPr>
            <w:tcW w:w="5228" w:type="dxa"/>
          </w:tcPr>
          <w:p w14:paraId="55F1109E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 xml:space="preserve">13: A football game lasts 90 minutes plus extra time. A game has </w:t>
            </w:r>
            <w:r w:rsidRPr="00E0446C">
              <w:rPr>
                <w:i/>
              </w:rPr>
              <w:t>e</w:t>
            </w:r>
            <w:r w:rsidRPr="00E0446C">
              <w:t xml:space="preserve"> minutes extra time. Write an expression for the total length of the football game.</w:t>
            </w:r>
          </w:p>
          <w:p w14:paraId="1C0157D6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3691E7B2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526770CE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7CBEED82" w14:textId="5139B5BE" w:rsidR="00A00EB7" w:rsidRPr="00E0446C" w:rsidRDefault="00A00EB7" w:rsidP="00183D3C">
            <w:pPr>
              <w:tabs>
                <w:tab w:val="left" w:pos="5085"/>
              </w:tabs>
            </w:pPr>
          </w:p>
          <w:p w14:paraId="2DFE1E21" w14:textId="3AA632B2" w:rsidR="00587E35" w:rsidRPr="00E0446C" w:rsidRDefault="00587E35" w:rsidP="00183D3C">
            <w:pPr>
              <w:tabs>
                <w:tab w:val="left" w:pos="5085"/>
              </w:tabs>
            </w:pPr>
          </w:p>
          <w:p w14:paraId="14F3B2AE" w14:textId="7023B4B6" w:rsidR="00587E35" w:rsidRPr="00E0446C" w:rsidRDefault="00587E35" w:rsidP="00183D3C">
            <w:pPr>
              <w:tabs>
                <w:tab w:val="left" w:pos="5085"/>
              </w:tabs>
            </w:pPr>
          </w:p>
          <w:p w14:paraId="24D8ACB8" w14:textId="402B0F4B" w:rsidR="00587E35" w:rsidRPr="00E0446C" w:rsidRDefault="00587E35" w:rsidP="00183D3C">
            <w:pPr>
              <w:tabs>
                <w:tab w:val="left" w:pos="5085"/>
              </w:tabs>
            </w:pPr>
          </w:p>
          <w:p w14:paraId="4EF6921A" w14:textId="38B3EA5D" w:rsidR="00587E35" w:rsidRPr="00E0446C" w:rsidRDefault="00587E35" w:rsidP="00183D3C">
            <w:pPr>
              <w:tabs>
                <w:tab w:val="left" w:pos="5085"/>
              </w:tabs>
            </w:pPr>
          </w:p>
          <w:p w14:paraId="6932B4FE" w14:textId="2D090A63" w:rsidR="00587E35" w:rsidRPr="00E0446C" w:rsidRDefault="00587E35" w:rsidP="00183D3C">
            <w:pPr>
              <w:tabs>
                <w:tab w:val="left" w:pos="5085"/>
              </w:tabs>
            </w:pPr>
          </w:p>
          <w:p w14:paraId="4EE03C39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6E36661F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</w:tr>
      <w:tr w:rsidR="00A00EB7" w:rsidRPr="00E0446C" w14:paraId="1D63CA68" w14:textId="77777777" w:rsidTr="2673DA78">
        <w:tc>
          <w:tcPr>
            <w:tcW w:w="5228" w:type="dxa"/>
          </w:tcPr>
          <w:p w14:paraId="42F5530B" w14:textId="77777777" w:rsidR="00A00EB7" w:rsidRPr="00E0446C" w:rsidRDefault="00A00EB7" w:rsidP="006C42FA">
            <w:pPr>
              <w:tabs>
                <w:tab w:val="left" w:pos="5085"/>
              </w:tabs>
            </w:pPr>
            <w:r w:rsidRPr="00E0446C">
              <w:t xml:space="preserve">4: Calculate 9 x (4+5) </w:t>
            </w:r>
            <w:r w:rsidRPr="00E0446C">
              <w:rPr>
                <w:rFonts w:ascii="Times New Roman" w:hAnsi="Times New Roman" w:cs="Times New Roman"/>
              </w:rPr>
              <w:t>÷</w:t>
            </w:r>
            <w:r w:rsidRPr="00E0446C">
              <w:t xml:space="preserve"> 2</w:t>
            </w:r>
          </w:p>
          <w:p w14:paraId="38645DC7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135E58C4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52E318C0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4B8BD168" w14:textId="77777777" w:rsidR="00587E35" w:rsidRPr="00E0446C" w:rsidRDefault="00587E35" w:rsidP="006C42FA">
            <w:pPr>
              <w:tabs>
                <w:tab w:val="left" w:pos="5085"/>
              </w:tabs>
            </w:pPr>
          </w:p>
          <w:p w14:paraId="3055B22D" w14:textId="77777777" w:rsidR="00587E35" w:rsidRPr="00E0446C" w:rsidRDefault="00587E35" w:rsidP="006C42FA">
            <w:pPr>
              <w:tabs>
                <w:tab w:val="left" w:pos="5085"/>
              </w:tabs>
            </w:pPr>
          </w:p>
          <w:p w14:paraId="5D613508" w14:textId="77777777" w:rsidR="00587E35" w:rsidRPr="00E0446C" w:rsidRDefault="00587E35" w:rsidP="006C42FA">
            <w:pPr>
              <w:tabs>
                <w:tab w:val="left" w:pos="5085"/>
              </w:tabs>
            </w:pPr>
          </w:p>
          <w:p w14:paraId="2A731107" w14:textId="77777777" w:rsidR="00587E35" w:rsidRPr="00E0446C" w:rsidRDefault="00587E35" w:rsidP="006C42FA">
            <w:pPr>
              <w:tabs>
                <w:tab w:val="left" w:pos="5085"/>
              </w:tabs>
            </w:pPr>
          </w:p>
          <w:p w14:paraId="62EBF9A1" w14:textId="753C6EC9" w:rsidR="00587E35" w:rsidRPr="00E0446C" w:rsidRDefault="00587E35" w:rsidP="006C42FA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10F9F958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14: Simplify 3</w:t>
            </w:r>
            <w:r w:rsidRPr="00E0446C">
              <w:rPr>
                <w:i/>
              </w:rPr>
              <w:t>g</w:t>
            </w:r>
            <w:r w:rsidRPr="00E0446C">
              <w:t xml:space="preserve"> + 5</w:t>
            </w:r>
            <w:r w:rsidRPr="00E0446C">
              <w:rPr>
                <w:i/>
              </w:rPr>
              <w:t>h</w:t>
            </w:r>
            <w:r w:rsidRPr="00E0446C">
              <w:t xml:space="preserve"> - 7</w:t>
            </w:r>
            <w:r w:rsidRPr="00E0446C">
              <w:rPr>
                <w:i/>
              </w:rPr>
              <w:t>g</w:t>
            </w:r>
            <w:r w:rsidRPr="00E0446C">
              <w:t xml:space="preserve"> + 2</w:t>
            </w:r>
            <w:r w:rsidRPr="00E0446C">
              <w:rPr>
                <w:i/>
              </w:rPr>
              <w:t>h</w:t>
            </w:r>
          </w:p>
        </w:tc>
      </w:tr>
      <w:tr w:rsidR="00A00EB7" w:rsidRPr="00E0446C" w14:paraId="44A3126E" w14:textId="77777777" w:rsidTr="2673DA78">
        <w:tc>
          <w:tcPr>
            <w:tcW w:w="5228" w:type="dxa"/>
          </w:tcPr>
          <w:p w14:paraId="3107D47A" w14:textId="77777777" w:rsidR="00A00EB7" w:rsidRPr="00E0446C" w:rsidRDefault="00A00EB7" w:rsidP="006C42FA">
            <w:pPr>
              <w:tabs>
                <w:tab w:val="left" w:pos="5085"/>
              </w:tabs>
            </w:pPr>
            <w:r w:rsidRPr="00E0446C">
              <w:t>5: Expand 10(4</w:t>
            </w:r>
            <w:r w:rsidRPr="00E0446C">
              <w:rPr>
                <w:i/>
              </w:rPr>
              <w:t>j</w:t>
            </w:r>
            <w:r w:rsidRPr="00E0446C">
              <w:t xml:space="preserve"> - 7)</w:t>
            </w:r>
          </w:p>
          <w:p w14:paraId="0C6C2CD5" w14:textId="1B6104B3" w:rsidR="00A00EB7" w:rsidRPr="00E0446C" w:rsidRDefault="00A00EB7" w:rsidP="006C42FA">
            <w:pPr>
              <w:tabs>
                <w:tab w:val="left" w:pos="5085"/>
              </w:tabs>
            </w:pPr>
          </w:p>
          <w:p w14:paraId="73FE019E" w14:textId="437F8B54" w:rsidR="00587E35" w:rsidRPr="00E0446C" w:rsidRDefault="00587E35" w:rsidP="006C42FA">
            <w:pPr>
              <w:tabs>
                <w:tab w:val="left" w:pos="5085"/>
              </w:tabs>
            </w:pPr>
          </w:p>
          <w:p w14:paraId="0F10EED5" w14:textId="2FEF7169" w:rsidR="00587E35" w:rsidRPr="00E0446C" w:rsidRDefault="00587E35" w:rsidP="006C42FA">
            <w:pPr>
              <w:tabs>
                <w:tab w:val="left" w:pos="5085"/>
              </w:tabs>
            </w:pPr>
          </w:p>
          <w:p w14:paraId="0FDEA2E9" w14:textId="090BA566" w:rsidR="00587E35" w:rsidRPr="00E0446C" w:rsidRDefault="00587E35" w:rsidP="006C42FA">
            <w:pPr>
              <w:tabs>
                <w:tab w:val="left" w:pos="5085"/>
              </w:tabs>
            </w:pPr>
          </w:p>
          <w:p w14:paraId="1ED4F2B4" w14:textId="44EBC475" w:rsidR="00587E35" w:rsidRPr="00E0446C" w:rsidRDefault="00587E35" w:rsidP="006C42FA">
            <w:pPr>
              <w:tabs>
                <w:tab w:val="left" w:pos="5085"/>
              </w:tabs>
            </w:pPr>
          </w:p>
          <w:p w14:paraId="23DC8543" w14:textId="1BB82DE2" w:rsidR="00587E35" w:rsidRPr="00E0446C" w:rsidRDefault="00587E35" w:rsidP="006C42FA">
            <w:pPr>
              <w:tabs>
                <w:tab w:val="left" w:pos="5085"/>
              </w:tabs>
            </w:pPr>
          </w:p>
          <w:p w14:paraId="03C4F393" w14:textId="6C34752C" w:rsidR="00587E35" w:rsidRPr="00E0446C" w:rsidRDefault="00587E35" w:rsidP="006C42FA">
            <w:pPr>
              <w:tabs>
                <w:tab w:val="left" w:pos="5085"/>
              </w:tabs>
            </w:pPr>
          </w:p>
          <w:p w14:paraId="33800050" w14:textId="0E1498E0" w:rsidR="00587E35" w:rsidRPr="00E0446C" w:rsidRDefault="00587E35" w:rsidP="006C42FA">
            <w:pPr>
              <w:tabs>
                <w:tab w:val="left" w:pos="5085"/>
              </w:tabs>
            </w:pPr>
          </w:p>
          <w:p w14:paraId="47398D8F" w14:textId="4C84EAF6" w:rsidR="00587E35" w:rsidRPr="00E0446C" w:rsidRDefault="00587E35" w:rsidP="006C42FA">
            <w:pPr>
              <w:tabs>
                <w:tab w:val="left" w:pos="5085"/>
              </w:tabs>
            </w:pPr>
          </w:p>
          <w:p w14:paraId="2236BBFB" w14:textId="07D6029D" w:rsidR="00587E35" w:rsidRPr="00E0446C" w:rsidRDefault="00587E35" w:rsidP="006C42FA">
            <w:pPr>
              <w:tabs>
                <w:tab w:val="left" w:pos="5085"/>
              </w:tabs>
            </w:pPr>
          </w:p>
          <w:p w14:paraId="4BF37200" w14:textId="4D125833" w:rsidR="00587E35" w:rsidRPr="00E0446C" w:rsidRDefault="00587E35" w:rsidP="006C42FA">
            <w:pPr>
              <w:tabs>
                <w:tab w:val="left" w:pos="5085"/>
              </w:tabs>
            </w:pPr>
          </w:p>
          <w:p w14:paraId="709E88E4" w14:textId="77777777" w:rsidR="00A00EB7" w:rsidRPr="00E0446C" w:rsidRDefault="00A00EB7" w:rsidP="006C42FA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0EB40205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C15: Find the value of 5</w:t>
            </w:r>
            <w:r w:rsidRPr="00E0446C">
              <w:rPr>
                <w:i/>
              </w:rPr>
              <w:t>g</w:t>
            </w:r>
            <w:r w:rsidRPr="00E0446C">
              <w:t xml:space="preserve"> + 3</w:t>
            </w:r>
            <w:r w:rsidRPr="00E0446C">
              <w:rPr>
                <w:i/>
              </w:rPr>
              <w:t>h</w:t>
            </w:r>
            <w:r w:rsidRPr="00E0446C">
              <w:t xml:space="preserve"> when </w:t>
            </w:r>
            <w:r w:rsidRPr="00E0446C">
              <w:rPr>
                <w:i/>
              </w:rPr>
              <w:t>g</w:t>
            </w:r>
            <w:r w:rsidRPr="00E0446C">
              <w:t xml:space="preserve"> = 2 and </w:t>
            </w:r>
            <w:r w:rsidRPr="00E0446C">
              <w:rPr>
                <w:i/>
              </w:rPr>
              <w:t>h</w:t>
            </w:r>
            <w:r w:rsidRPr="00E0446C">
              <w:t xml:space="preserve"> = -1</w:t>
            </w:r>
          </w:p>
        </w:tc>
      </w:tr>
      <w:tr w:rsidR="00A00EB7" w:rsidRPr="00E0446C" w14:paraId="764FE4E2" w14:textId="77777777" w:rsidTr="2673DA78">
        <w:tc>
          <w:tcPr>
            <w:tcW w:w="5228" w:type="dxa"/>
          </w:tcPr>
          <w:p w14:paraId="4865C329" w14:textId="77777777" w:rsidR="00A00EB7" w:rsidRPr="00E0446C" w:rsidRDefault="00A00EB7" w:rsidP="006C42FA">
            <w:pPr>
              <w:tabs>
                <w:tab w:val="left" w:pos="5085"/>
              </w:tabs>
              <w:rPr>
                <w:i/>
              </w:rPr>
            </w:pPr>
            <w:r w:rsidRPr="00E0446C">
              <w:lastRenderedPageBreak/>
              <w:t>6: Factorise 15 - 6</w:t>
            </w:r>
            <w:r w:rsidRPr="00E0446C">
              <w:rPr>
                <w:i/>
              </w:rPr>
              <w:t>j</w:t>
            </w:r>
          </w:p>
          <w:p w14:paraId="508C98E9" w14:textId="77777777" w:rsidR="00A00EB7" w:rsidRPr="00E0446C" w:rsidRDefault="00A00EB7" w:rsidP="006C42FA">
            <w:pPr>
              <w:tabs>
                <w:tab w:val="left" w:pos="5085"/>
              </w:tabs>
              <w:rPr>
                <w:i/>
              </w:rPr>
            </w:pPr>
          </w:p>
          <w:p w14:paraId="0944433D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57D1C31D" w14:textId="53CE7265" w:rsidR="00587E35" w:rsidRPr="00E0446C" w:rsidRDefault="00587E35" w:rsidP="006C42FA">
            <w:pPr>
              <w:tabs>
                <w:tab w:val="left" w:pos="5085"/>
              </w:tabs>
            </w:pPr>
          </w:p>
          <w:p w14:paraId="32076CAD" w14:textId="6724B7FC" w:rsidR="00587E35" w:rsidRPr="00E0446C" w:rsidRDefault="00587E35" w:rsidP="006C42FA">
            <w:pPr>
              <w:tabs>
                <w:tab w:val="left" w:pos="5085"/>
              </w:tabs>
            </w:pPr>
          </w:p>
          <w:p w14:paraId="06B32F3E" w14:textId="0F31F320" w:rsidR="00587E35" w:rsidRPr="00E0446C" w:rsidRDefault="00587E35" w:rsidP="006C42FA">
            <w:pPr>
              <w:tabs>
                <w:tab w:val="left" w:pos="5085"/>
              </w:tabs>
            </w:pPr>
          </w:p>
          <w:p w14:paraId="0A48C907" w14:textId="1B76A46E" w:rsidR="00587E35" w:rsidRPr="00E0446C" w:rsidRDefault="00587E35" w:rsidP="006C42FA">
            <w:pPr>
              <w:tabs>
                <w:tab w:val="left" w:pos="5085"/>
              </w:tabs>
            </w:pPr>
          </w:p>
          <w:p w14:paraId="318EC6CF" w14:textId="1626E67C" w:rsidR="00587E35" w:rsidRPr="00E0446C" w:rsidRDefault="00587E35" w:rsidP="006C42FA">
            <w:pPr>
              <w:tabs>
                <w:tab w:val="left" w:pos="5085"/>
              </w:tabs>
            </w:pPr>
          </w:p>
          <w:p w14:paraId="779F8E76" w14:textId="2E6CE731" w:rsidR="00587E35" w:rsidRPr="00E0446C" w:rsidRDefault="00587E35" w:rsidP="006C42FA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428BB912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16: Calculate 9 x 7 - 4 x 5</w:t>
            </w:r>
          </w:p>
        </w:tc>
      </w:tr>
      <w:tr w:rsidR="00A00EB7" w:rsidRPr="00E0446C" w14:paraId="79DA1E17" w14:textId="77777777" w:rsidTr="2673DA78">
        <w:tc>
          <w:tcPr>
            <w:tcW w:w="5228" w:type="dxa"/>
          </w:tcPr>
          <w:p w14:paraId="39ECA3EA" w14:textId="77777777" w:rsidR="00A00EB7" w:rsidRPr="00E0446C" w:rsidRDefault="00A00EB7" w:rsidP="006C42FA">
            <w:pPr>
              <w:tabs>
                <w:tab w:val="left" w:pos="5085"/>
              </w:tabs>
            </w:pPr>
            <w:r w:rsidRPr="00E0446C">
              <w:t>7: Solve the equation 6</w:t>
            </w:r>
            <w:r w:rsidRPr="00E0446C">
              <w:rPr>
                <w:i/>
              </w:rPr>
              <w:t>j</w:t>
            </w:r>
            <w:r w:rsidRPr="00E0446C">
              <w:t xml:space="preserve"> + 7 = 11</w:t>
            </w:r>
          </w:p>
          <w:p w14:paraId="7818863E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44F69B9A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7D3BC03A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5A72818D" w14:textId="77777777" w:rsidR="00587E35" w:rsidRPr="00E0446C" w:rsidRDefault="00587E35" w:rsidP="006C42FA">
            <w:pPr>
              <w:tabs>
                <w:tab w:val="left" w:pos="5085"/>
              </w:tabs>
            </w:pPr>
          </w:p>
          <w:p w14:paraId="49A5C3EC" w14:textId="77777777" w:rsidR="00587E35" w:rsidRPr="00E0446C" w:rsidRDefault="00587E35" w:rsidP="006C42FA">
            <w:pPr>
              <w:tabs>
                <w:tab w:val="left" w:pos="5085"/>
              </w:tabs>
            </w:pPr>
          </w:p>
          <w:p w14:paraId="54C2B61E" w14:textId="14DF9949" w:rsidR="00587E35" w:rsidRPr="00E0446C" w:rsidRDefault="00587E35" w:rsidP="006C42FA">
            <w:pPr>
              <w:tabs>
                <w:tab w:val="left" w:pos="5085"/>
              </w:tabs>
            </w:pPr>
          </w:p>
          <w:p w14:paraId="5F07D11E" w14:textId="538C9F28" w:rsidR="00587E35" w:rsidRPr="00E0446C" w:rsidRDefault="00587E35" w:rsidP="006C42FA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5B580EE0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17: Expand 8(3</w:t>
            </w:r>
            <w:r w:rsidRPr="00E0446C">
              <w:rPr>
                <w:i/>
              </w:rPr>
              <w:t>g</w:t>
            </w:r>
            <w:r w:rsidRPr="00E0446C">
              <w:t xml:space="preserve"> + 5</w:t>
            </w:r>
            <w:r w:rsidRPr="00E0446C">
              <w:rPr>
                <w:i/>
              </w:rPr>
              <w:t>h</w:t>
            </w:r>
            <w:r w:rsidRPr="00E0446C">
              <w:t>)</w:t>
            </w:r>
          </w:p>
        </w:tc>
      </w:tr>
      <w:tr w:rsidR="00A00EB7" w:rsidRPr="00E0446C" w14:paraId="64F9607D" w14:textId="77777777" w:rsidTr="2673DA78">
        <w:tc>
          <w:tcPr>
            <w:tcW w:w="5228" w:type="dxa"/>
          </w:tcPr>
          <w:p w14:paraId="072782F8" w14:textId="0EB09D4A" w:rsidR="00A00EB7" w:rsidRPr="00E0446C" w:rsidRDefault="00A00EB7" w:rsidP="006C42FA">
            <w:pPr>
              <w:tabs>
                <w:tab w:val="left" w:pos="5085"/>
              </w:tabs>
            </w:pPr>
            <w:r w:rsidRPr="00E0446C">
              <w:t xml:space="preserve">8: </w:t>
            </w:r>
            <w:r w:rsidR="00587E35" w:rsidRPr="00E0446C">
              <w:t>1</w:t>
            </w:r>
            <w:r w:rsidRPr="00E0446C">
              <w:t>8 x 7</w:t>
            </w:r>
          </w:p>
          <w:p w14:paraId="41508A3C" w14:textId="77777777" w:rsidR="00A00EB7" w:rsidRPr="00E0446C" w:rsidRDefault="00A00EB7" w:rsidP="006C42FA">
            <w:pPr>
              <w:tabs>
                <w:tab w:val="left" w:pos="5085"/>
              </w:tabs>
            </w:pPr>
          </w:p>
          <w:p w14:paraId="43D6B1D6" w14:textId="4CD18F04" w:rsidR="00A00EB7" w:rsidRPr="00E0446C" w:rsidRDefault="00A00EB7" w:rsidP="006C42FA">
            <w:pPr>
              <w:tabs>
                <w:tab w:val="left" w:pos="5085"/>
              </w:tabs>
            </w:pPr>
          </w:p>
          <w:p w14:paraId="1E68586F" w14:textId="6FCCDD8D" w:rsidR="00587E35" w:rsidRPr="00E0446C" w:rsidRDefault="00587E35" w:rsidP="006C42FA">
            <w:pPr>
              <w:tabs>
                <w:tab w:val="left" w:pos="5085"/>
              </w:tabs>
            </w:pPr>
          </w:p>
          <w:p w14:paraId="215C5BAB" w14:textId="3491B137" w:rsidR="00587E35" w:rsidRPr="00E0446C" w:rsidRDefault="00587E35" w:rsidP="006C42FA">
            <w:pPr>
              <w:tabs>
                <w:tab w:val="left" w:pos="5085"/>
              </w:tabs>
            </w:pPr>
          </w:p>
          <w:p w14:paraId="54486DBC" w14:textId="77777777" w:rsidR="00587E35" w:rsidRPr="00E0446C" w:rsidRDefault="00587E35" w:rsidP="006C42FA">
            <w:pPr>
              <w:tabs>
                <w:tab w:val="left" w:pos="5085"/>
              </w:tabs>
            </w:pPr>
          </w:p>
          <w:p w14:paraId="17DBC151" w14:textId="77777777" w:rsidR="00A00EB7" w:rsidRPr="00E0446C" w:rsidRDefault="00A00EB7" w:rsidP="006C42FA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3AB24C18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18: Factorise 12</w:t>
            </w:r>
            <w:r w:rsidRPr="00E0446C">
              <w:rPr>
                <w:i/>
              </w:rPr>
              <w:t>g</w:t>
            </w:r>
            <w:r w:rsidRPr="00E0446C">
              <w:t xml:space="preserve"> + 18</w:t>
            </w:r>
            <w:r w:rsidRPr="00E0446C">
              <w:rPr>
                <w:i/>
              </w:rPr>
              <w:t>h</w:t>
            </w:r>
          </w:p>
        </w:tc>
      </w:tr>
      <w:tr w:rsidR="00A00EB7" w:rsidRPr="00E0446C" w14:paraId="119DFDBC" w14:textId="77777777" w:rsidTr="2673DA78">
        <w:tc>
          <w:tcPr>
            <w:tcW w:w="5228" w:type="dxa"/>
          </w:tcPr>
          <w:p w14:paraId="6F97CC39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9: Find the nth term of the sequence 9, 15, 21, 27, …</w:t>
            </w:r>
          </w:p>
          <w:p w14:paraId="6F8BD81B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2613E9C1" w14:textId="52D42E6F" w:rsidR="00A00EB7" w:rsidRPr="00E0446C" w:rsidRDefault="00A00EB7" w:rsidP="00183D3C">
            <w:pPr>
              <w:tabs>
                <w:tab w:val="left" w:pos="5085"/>
              </w:tabs>
            </w:pPr>
          </w:p>
          <w:p w14:paraId="31064BCA" w14:textId="5B0E2BC4" w:rsidR="00587E35" w:rsidRPr="00E0446C" w:rsidRDefault="00587E35" w:rsidP="00183D3C">
            <w:pPr>
              <w:tabs>
                <w:tab w:val="left" w:pos="5085"/>
              </w:tabs>
            </w:pPr>
          </w:p>
          <w:p w14:paraId="49B1E155" w14:textId="1D3A6E70" w:rsidR="00587E35" w:rsidRPr="00E0446C" w:rsidRDefault="00587E35" w:rsidP="00183D3C">
            <w:pPr>
              <w:tabs>
                <w:tab w:val="left" w:pos="5085"/>
              </w:tabs>
            </w:pPr>
          </w:p>
          <w:p w14:paraId="65AB7396" w14:textId="071154FC" w:rsidR="00587E35" w:rsidRPr="00E0446C" w:rsidRDefault="00587E35" w:rsidP="00183D3C">
            <w:pPr>
              <w:tabs>
                <w:tab w:val="left" w:pos="5085"/>
              </w:tabs>
            </w:pPr>
          </w:p>
          <w:p w14:paraId="3EF5FB2C" w14:textId="6E94B169" w:rsidR="00587E35" w:rsidRPr="00E0446C" w:rsidRDefault="00587E35" w:rsidP="00183D3C">
            <w:pPr>
              <w:tabs>
                <w:tab w:val="left" w:pos="5085"/>
              </w:tabs>
            </w:pPr>
          </w:p>
          <w:p w14:paraId="5966FC16" w14:textId="2A083CCF" w:rsidR="00587E35" w:rsidRPr="00E0446C" w:rsidRDefault="00587E35" w:rsidP="00183D3C">
            <w:pPr>
              <w:tabs>
                <w:tab w:val="left" w:pos="5085"/>
              </w:tabs>
            </w:pPr>
          </w:p>
          <w:p w14:paraId="191194A3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1037B8A3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0A2F8BD4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19: Solve the equation 7</w:t>
            </w:r>
            <w:r w:rsidRPr="00E0446C">
              <w:rPr>
                <w:i/>
              </w:rPr>
              <w:t>g</w:t>
            </w:r>
            <w:r w:rsidRPr="00E0446C">
              <w:t xml:space="preserve"> - 5 = 2</w:t>
            </w:r>
          </w:p>
        </w:tc>
      </w:tr>
      <w:tr w:rsidR="00A00EB7" w:rsidRPr="00E0446C" w14:paraId="5EB069E9" w14:textId="77777777" w:rsidTr="2673DA78">
        <w:tc>
          <w:tcPr>
            <w:tcW w:w="5228" w:type="dxa"/>
          </w:tcPr>
          <w:p w14:paraId="49E3786C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10: Write the name of this part of a circle</w:t>
            </w:r>
          </w:p>
          <w:p w14:paraId="4C07DF81" w14:textId="52E85F70" w:rsidR="00A00EB7" w:rsidRPr="00E0446C" w:rsidRDefault="00AE1F09" w:rsidP="00183D3C">
            <w:pPr>
              <w:tabs>
                <w:tab w:val="left" w:pos="5085"/>
              </w:tabs>
              <w:rPr>
                <w:noProof/>
                <w:lang w:eastAsia="en-GB"/>
              </w:rPr>
            </w:pPr>
            <w:r w:rsidRPr="00E0446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315546FD" wp14:editId="7565869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48895</wp:posOffset>
                      </wp:positionV>
                      <wp:extent cx="893445" cy="148590"/>
                      <wp:effectExtent l="9525" t="57150" r="30480" b="13335"/>
                      <wp:wrapNone/>
                      <wp:docPr id="36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3445" cy="148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5A929727">
                    <v:shapetype id="_x0000_t32" coordsize="21600,21600" o:oned="t" filled="f" o:spt="32" path="m,l21600,21600e" w14:anchorId="60F6C289">
                      <v:path fillok="f" arrowok="t" o:connecttype="none"/>
                      <o:lock v:ext="edit" shapetype="t"/>
                    </v:shapetype>
                    <v:shape id="AutoShape 91" style="position:absolute;margin-left:1in;margin-top:3.85pt;width:70.35pt;height:11.7pt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A00EB7" w:rsidRPr="00E0446C">
              <w:rPr>
                <w:noProof/>
                <w:lang w:eastAsia="en-GB"/>
              </w:rPr>
              <w:t xml:space="preserve">                                              </w:t>
            </w:r>
            <w:r w:rsidR="00A00EB7" w:rsidRPr="00E0446C">
              <w:rPr>
                <w:noProof/>
                <w:lang w:eastAsia="en-GB"/>
              </w:rPr>
              <w:drawing>
                <wp:inline distT="0" distB="0" distL="0" distR="0" wp14:anchorId="715238E9" wp14:editId="07777777">
                  <wp:extent cx="1137920" cy="1052830"/>
                  <wp:effectExtent l="0" t="0" r="5080" b="0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3DE96" w14:textId="77777777" w:rsidR="00E424F8" w:rsidRPr="00E0446C" w:rsidRDefault="00E424F8" w:rsidP="00183D3C">
            <w:pPr>
              <w:tabs>
                <w:tab w:val="left" w:pos="5085"/>
              </w:tabs>
              <w:rPr>
                <w:noProof/>
                <w:lang w:eastAsia="en-GB"/>
              </w:rPr>
            </w:pPr>
          </w:p>
          <w:p w14:paraId="6F28DF2C" w14:textId="47AE803D" w:rsidR="00E424F8" w:rsidRPr="00E0446C" w:rsidRDefault="00E424F8" w:rsidP="00183D3C">
            <w:pPr>
              <w:tabs>
                <w:tab w:val="left" w:pos="5085"/>
              </w:tabs>
            </w:pPr>
          </w:p>
          <w:p w14:paraId="0C7A6E0B" w14:textId="6282F669" w:rsidR="00587E35" w:rsidRPr="00E0446C" w:rsidRDefault="00587E35" w:rsidP="00183D3C">
            <w:pPr>
              <w:tabs>
                <w:tab w:val="left" w:pos="5085"/>
              </w:tabs>
            </w:pPr>
          </w:p>
          <w:p w14:paraId="5533FB1A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70802ABF" w14:textId="0CDC0141" w:rsidR="00E424F8" w:rsidRPr="00E0446C" w:rsidRDefault="00E424F8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69563052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20: 6 x 8</w:t>
            </w:r>
          </w:p>
        </w:tc>
      </w:tr>
      <w:tr w:rsidR="00A00EB7" w:rsidRPr="00E0446C" w14:paraId="66245527" w14:textId="77777777" w:rsidTr="2673DA78">
        <w:tc>
          <w:tcPr>
            <w:tcW w:w="5228" w:type="dxa"/>
          </w:tcPr>
          <w:p w14:paraId="3713EDFC" w14:textId="71C1D68B" w:rsidR="00A00EB7" w:rsidRPr="00E0446C" w:rsidRDefault="00587E35" w:rsidP="00183D3C">
            <w:pPr>
              <w:tabs>
                <w:tab w:val="left" w:pos="5085"/>
              </w:tabs>
            </w:pPr>
            <w:r w:rsidRPr="00E0446C">
              <w:t>Teacher’s feedback</w:t>
            </w:r>
          </w:p>
          <w:p w14:paraId="687C6DE0" w14:textId="345096BF" w:rsidR="00A00EB7" w:rsidRPr="00E0446C" w:rsidRDefault="00A00EB7" w:rsidP="00183D3C">
            <w:pPr>
              <w:tabs>
                <w:tab w:val="left" w:pos="5085"/>
              </w:tabs>
            </w:pPr>
          </w:p>
          <w:p w14:paraId="12B3E7CB" w14:textId="223BD5F7" w:rsidR="00587E35" w:rsidRPr="00E0446C" w:rsidRDefault="00587E35" w:rsidP="00183D3C">
            <w:pPr>
              <w:tabs>
                <w:tab w:val="left" w:pos="5085"/>
              </w:tabs>
            </w:pPr>
          </w:p>
          <w:p w14:paraId="6C8C2D09" w14:textId="683B458C" w:rsidR="00587E35" w:rsidRPr="00E0446C" w:rsidRDefault="00587E35" w:rsidP="00183D3C">
            <w:pPr>
              <w:tabs>
                <w:tab w:val="left" w:pos="5085"/>
              </w:tabs>
            </w:pPr>
          </w:p>
          <w:p w14:paraId="44E7F223" w14:textId="79B4722F" w:rsidR="00587E35" w:rsidRPr="00E0446C" w:rsidRDefault="00587E35" w:rsidP="00183D3C">
            <w:pPr>
              <w:tabs>
                <w:tab w:val="left" w:pos="5085"/>
              </w:tabs>
            </w:pPr>
          </w:p>
          <w:p w14:paraId="1A8D805E" w14:textId="73733141" w:rsidR="00587E35" w:rsidRPr="00E0446C" w:rsidRDefault="00587E35" w:rsidP="00183D3C">
            <w:pPr>
              <w:tabs>
                <w:tab w:val="left" w:pos="5085"/>
              </w:tabs>
            </w:pPr>
          </w:p>
          <w:p w14:paraId="253585F2" w14:textId="3837A650" w:rsidR="00587E35" w:rsidRPr="00E0446C" w:rsidRDefault="00587E35" w:rsidP="00183D3C">
            <w:pPr>
              <w:tabs>
                <w:tab w:val="left" w:pos="5085"/>
              </w:tabs>
            </w:pPr>
          </w:p>
          <w:p w14:paraId="49F4226E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3B88899E" w14:textId="15110FDA" w:rsidR="00A00EB7" w:rsidRPr="00E0446C" w:rsidRDefault="00A00EB7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73035400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lastRenderedPageBreak/>
              <w:t>Effort:</w:t>
            </w:r>
          </w:p>
        </w:tc>
      </w:tr>
      <w:tr w:rsidR="00A00EB7" w:rsidRPr="00E0446C" w14:paraId="73AEAA0C" w14:textId="77777777" w:rsidTr="2673DA78">
        <w:tc>
          <w:tcPr>
            <w:tcW w:w="5228" w:type="dxa"/>
          </w:tcPr>
          <w:p w14:paraId="69E2BB2B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4B52509C" w14:textId="77777777" w:rsidR="00A00EB7" w:rsidRPr="00E0446C" w:rsidRDefault="00FC67B5" w:rsidP="00183D3C">
            <w:pPr>
              <w:tabs>
                <w:tab w:val="left" w:pos="5085"/>
              </w:tabs>
            </w:pPr>
            <w:r w:rsidRPr="00E0446C">
              <w:t xml:space="preserve">Homework </w:t>
            </w:r>
            <w:r w:rsidR="00A00EB7" w:rsidRPr="00E0446C">
              <w:t xml:space="preserve"> 6</w:t>
            </w:r>
            <w:r w:rsidRPr="00E0446C">
              <w:t xml:space="preserve"> Basic Fractions</w:t>
            </w:r>
          </w:p>
        </w:tc>
        <w:tc>
          <w:tcPr>
            <w:tcW w:w="5228" w:type="dxa"/>
          </w:tcPr>
          <w:p w14:paraId="6CCEDEDE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 xml:space="preserve">Week </w:t>
            </w:r>
            <w:r w:rsidR="00FC67B5" w:rsidRPr="00E0446C">
              <w:t>6</w:t>
            </w:r>
          </w:p>
        </w:tc>
      </w:tr>
      <w:tr w:rsidR="00A00EB7" w:rsidRPr="00E0446C" w14:paraId="0CAA16B7" w14:textId="77777777" w:rsidTr="2673DA78">
        <w:tc>
          <w:tcPr>
            <w:tcW w:w="5228" w:type="dxa"/>
          </w:tcPr>
          <w:p w14:paraId="25742175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 xml:space="preserve">1: Calculate 930 </w:t>
            </w:r>
            <w:r w:rsidRPr="00E0446C">
              <w:rPr>
                <w:rFonts w:ascii="Times New Roman" w:hAnsi="Times New Roman" w:cs="Times New Roman"/>
              </w:rPr>
              <w:t>÷</w:t>
            </w:r>
            <w:r w:rsidRPr="00E0446C">
              <w:t xml:space="preserve"> 100</w:t>
            </w:r>
          </w:p>
          <w:p w14:paraId="57C0D796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0D142F6F" w14:textId="065202D2" w:rsidR="00A00EB7" w:rsidRPr="00E0446C" w:rsidRDefault="00A00EB7" w:rsidP="00183D3C">
            <w:pPr>
              <w:tabs>
                <w:tab w:val="left" w:pos="5085"/>
              </w:tabs>
            </w:pPr>
          </w:p>
          <w:p w14:paraId="1342F79A" w14:textId="1B7B68B0" w:rsidR="00587E35" w:rsidRPr="00E0446C" w:rsidRDefault="00587E35" w:rsidP="00183D3C">
            <w:pPr>
              <w:tabs>
                <w:tab w:val="left" w:pos="5085"/>
              </w:tabs>
            </w:pPr>
          </w:p>
          <w:p w14:paraId="686BF988" w14:textId="407C4893" w:rsidR="00587E35" w:rsidRPr="00E0446C" w:rsidRDefault="00587E35" w:rsidP="00183D3C">
            <w:pPr>
              <w:tabs>
                <w:tab w:val="left" w:pos="5085"/>
              </w:tabs>
            </w:pPr>
          </w:p>
          <w:p w14:paraId="7AF8FE86" w14:textId="3103FC10" w:rsidR="00587E35" w:rsidRPr="00E0446C" w:rsidRDefault="00587E35" w:rsidP="00183D3C">
            <w:pPr>
              <w:tabs>
                <w:tab w:val="left" w:pos="5085"/>
              </w:tabs>
            </w:pPr>
          </w:p>
          <w:p w14:paraId="00E9B075" w14:textId="301A1199" w:rsidR="00587E35" w:rsidRPr="00E0446C" w:rsidRDefault="00587E35" w:rsidP="00183D3C">
            <w:pPr>
              <w:tabs>
                <w:tab w:val="left" w:pos="5085"/>
              </w:tabs>
            </w:pPr>
          </w:p>
          <w:p w14:paraId="7321F086" w14:textId="30CC004D" w:rsidR="00587E35" w:rsidRPr="00E0446C" w:rsidRDefault="00587E35" w:rsidP="00183D3C">
            <w:pPr>
              <w:tabs>
                <w:tab w:val="left" w:pos="5085"/>
              </w:tabs>
            </w:pPr>
          </w:p>
          <w:p w14:paraId="1D345D72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4475AD14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22A9E823" w14:textId="77777777" w:rsidR="00A00EB7" w:rsidRPr="00E0446C" w:rsidRDefault="00A00EB7" w:rsidP="008606B6">
            <w:pPr>
              <w:tabs>
                <w:tab w:val="left" w:pos="1457"/>
              </w:tabs>
            </w:pPr>
            <w:r w:rsidRPr="00E0446C">
              <w:t>11: Find the circumference of a circle with a radius of 18 cm</w:t>
            </w:r>
          </w:p>
        </w:tc>
      </w:tr>
      <w:tr w:rsidR="00A00EB7" w:rsidRPr="00E0446C" w14:paraId="7BFD58B8" w14:textId="77777777" w:rsidTr="2673DA78">
        <w:tc>
          <w:tcPr>
            <w:tcW w:w="5228" w:type="dxa"/>
          </w:tcPr>
          <w:p w14:paraId="7CED04D3" w14:textId="77777777" w:rsidR="00A00EB7" w:rsidRPr="00E0446C" w:rsidRDefault="00A00EB7" w:rsidP="00AD1DE5">
            <w:pPr>
              <w:tabs>
                <w:tab w:val="left" w:pos="5085"/>
              </w:tabs>
            </w:pPr>
            <w:r w:rsidRPr="00E0446C">
              <w:t>2: Fill in the missing spaces</w:t>
            </w:r>
          </w:p>
          <w:p w14:paraId="5435FA6E" w14:textId="77777777" w:rsidR="00A00EB7" w:rsidRPr="00E0446C" w:rsidRDefault="00A00EB7" w:rsidP="00AD1DE5">
            <w:pPr>
              <w:tabs>
                <w:tab w:val="left" w:pos="5085"/>
              </w:tabs>
            </w:pPr>
            <w:r w:rsidRPr="00E0446C">
              <w:t xml:space="preserve">           </w:t>
            </w:r>
            <w:r w:rsidRPr="00E0446C">
              <w:rPr>
                <w:position w:val="-30"/>
              </w:rPr>
              <w:object w:dxaOrig="1260" w:dyaOrig="680" w14:anchorId="5BE005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52.5pt" o:ole="">
                  <v:imagedata r:id="rId30" o:title=""/>
                </v:shape>
                <o:OLEObject Type="Embed" ProgID="Equation.3" ShapeID="_x0000_i1025" DrawAspect="Content" ObjectID="_1646054575" r:id="rId31"/>
              </w:object>
            </w:r>
          </w:p>
          <w:p w14:paraId="4CACBD6C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0501455C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3D0C4C5F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2F04A35C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5CA0661F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4B04F347" w14:textId="77777777" w:rsidR="00587E35" w:rsidRPr="00E0446C" w:rsidRDefault="00587E35" w:rsidP="00AD1DE5">
            <w:pPr>
              <w:tabs>
                <w:tab w:val="left" w:pos="5085"/>
              </w:tabs>
            </w:pPr>
          </w:p>
          <w:p w14:paraId="29201580" w14:textId="107A9DD0" w:rsidR="00587E35" w:rsidRPr="00E0446C" w:rsidRDefault="00587E35" w:rsidP="00AD1DE5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1935FC7E" w14:textId="77777777" w:rsidR="00A00EB7" w:rsidRPr="00E0446C" w:rsidRDefault="00A00EB7" w:rsidP="00AD1DE5">
            <w:pPr>
              <w:tabs>
                <w:tab w:val="left" w:pos="1457"/>
              </w:tabs>
            </w:pPr>
            <w:r w:rsidRPr="00E0446C">
              <w:t>12: Find the area of a circle with a radius of 18 cm</w:t>
            </w:r>
          </w:p>
        </w:tc>
      </w:tr>
      <w:tr w:rsidR="00A00EB7" w:rsidRPr="00E0446C" w14:paraId="6E1E0F0F" w14:textId="77777777" w:rsidTr="2673DA78">
        <w:tc>
          <w:tcPr>
            <w:tcW w:w="5228" w:type="dxa"/>
          </w:tcPr>
          <w:p w14:paraId="7D36BF3C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 xml:space="preserve">3: Calculate </w:t>
            </w:r>
            <w:r w:rsidRPr="00E0446C">
              <w:rPr>
                <w:position w:val="-24"/>
              </w:rPr>
              <w:object w:dxaOrig="700" w:dyaOrig="620" w14:anchorId="4F5A414C">
                <v:shape id="_x0000_i1026" type="#_x0000_t75" style="width:35.25pt;height:30.75pt" o:ole="">
                  <v:imagedata r:id="rId32" o:title=""/>
                </v:shape>
                <o:OLEObject Type="Embed" ProgID="Equation.3" ShapeID="_x0000_i1026" DrawAspect="Content" ObjectID="_1646054576" r:id="rId33"/>
              </w:object>
            </w:r>
          </w:p>
          <w:p w14:paraId="120C4E94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7CC61B7F" w14:textId="77777777" w:rsidR="00EF2445" w:rsidRPr="00E0446C" w:rsidRDefault="00A00EB7" w:rsidP="00EF2445">
            <w:pPr>
              <w:rPr>
                <w:rFonts w:eastAsia="Times New Roman"/>
              </w:rPr>
            </w:pPr>
            <w:r w:rsidRPr="00E0446C">
              <w:t xml:space="preserve">13: </w:t>
            </w:r>
            <w:r w:rsidR="00EF2445" w:rsidRPr="00E0446C">
              <w:t>Every member of a book club has read one of the following book series: Harry Potter, The Hunger Games</w:t>
            </w:r>
            <w:r w:rsidR="00EF2445" w:rsidRPr="00E0446C">
              <w:rPr>
                <w:i/>
              </w:rPr>
              <w:t xml:space="preserve"> or</w:t>
            </w:r>
            <w:r w:rsidR="00EF2445" w:rsidRPr="00E0446C">
              <w:t xml:space="preserve"> The Lord of the Rings. There are 30 people in the club.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den>
              </m:f>
            </m:oMath>
            <w:r w:rsidR="00EF2445" w:rsidRPr="00E0446C">
              <w:rPr>
                <w:rFonts w:eastAsia="Times New Roman"/>
                <w:sz w:val="32"/>
              </w:rPr>
              <w:t xml:space="preserve"> </w:t>
            </w:r>
            <w:r w:rsidR="00EF2445" w:rsidRPr="00E0446C">
              <w:rPr>
                <w:rFonts w:eastAsia="Times New Roman"/>
              </w:rPr>
              <w:t xml:space="preserve">have read The Hunger Games ,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den>
              </m:f>
            </m:oMath>
            <w:r w:rsidR="00EF2445" w:rsidRPr="00E0446C">
              <w:rPr>
                <w:rFonts w:eastAsia="Times New Roman"/>
                <w:sz w:val="32"/>
              </w:rPr>
              <w:t xml:space="preserve"> </w:t>
            </w:r>
            <w:r w:rsidR="00EF2445" w:rsidRPr="00E0446C">
              <w:rPr>
                <w:rFonts w:eastAsia="Times New Roman"/>
              </w:rPr>
              <w:t>have read Harry Potter. What fraction of the club have read The Lord of the Rings?</w:t>
            </w:r>
          </w:p>
          <w:p w14:paraId="42AFC42D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271CA723" w14:textId="17F5C5E9" w:rsidR="00EF2445" w:rsidRPr="00E0446C" w:rsidRDefault="00EF2445" w:rsidP="00183D3C">
            <w:pPr>
              <w:tabs>
                <w:tab w:val="left" w:pos="5085"/>
              </w:tabs>
            </w:pPr>
          </w:p>
          <w:p w14:paraId="4AB62A53" w14:textId="1805523B" w:rsidR="00587E35" w:rsidRPr="00E0446C" w:rsidRDefault="00587E35" w:rsidP="00183D3C">
            <w:pPr>
              <w:tabs>
                <w:tab w:val="left" w:pos="5085"/>
              </w:tabs>
            </w:pPr>
          </w:p>
          <w:p w14:paraId="1F306865" w14:textId="2DEE1BDC" w:rsidR="00587E35" w:rsidRPr="00E0446C" w:rsidRDefault="00587E35" w:rsidP="00183D3C">
            <w:pPr>
              <w:tabs>
                <w:tab w:val="left" w:pos="5085"/>
              </w:tabs>
            </w:pPr>
          </w:p>
          <w:p w14:paraId="22AFA077" w14:textId="19F3F1E9" w:rsidR="00587E35" w:rsidRPr="00E0446C" w:rsidRDefault="00587E35" w:rsidP="00183D3C">
            <w:pPr>
              <w:tabs>
                <w:tab w:val="left" w:pos="5085"/>
              </w:tabs>
            </w:pPr>
          </w:p>
          <w:p w14:paraId="3E942AAC" w14:textId="17DF1345" w:rsidR="00587E35" w:rsidRPr="00E0446C" w:rsidRDefault="00587E35" w:rsidP="00183D3C">
            <w:pPr>
              <w:tabs>
                <w:tab w:val="left" w:pos="5085"/>
              </w:tabs>
            </w:pPr>
          </w:p>
          <w:p w14:paraId="63F2ED58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75FBE423" w14:textId="77777777" w:rsidR="00EF2445" w:rsidRPr="00E0446C" w:rsidRDefault="00EF2445" w:rsidP="00183D3C">
            <w:pPr>
              <w:tabs>
                <w:tab w:val="left" w:pos="5085"/>
              </w:tabs>
            </w:pPr>
          </w:p>
          <w:p w14:paraId="2D3F0BEC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</w:tr>
      <w:tr w:rsidR="00A00EB7" w:rsidRPr="00E0446C" w14:paraId="5214EC75" w14:textId="77777777" w:rsidTr="2673DA78">
        <w:tc>
          <w:tcPr>
            <w:tcW w:w="5228" w:type="dxa"/>
          </w:tcPr>
          <w:p w14:paraId="3088092B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 xml:space="preserve">4: Calculate </w:t>
            </w:r>
            <w:r w:rsidRPr="00E0446C">
              <w:rPr>
                <w:position w:val="-24"/>
              </w:rPr>
              <w:object w:dxaOrig="700" w:dyaOrig="620" w14:anchorId="297B7A83">
                <v:shape id="_x0000_i1027" type="#_x0000_t75" style="width:35.25pt;height:30.75pt" o:ole="">
                  <v:imagedata r:id="rId34" o:title=""/>
                </v:shape>
                <o:OLEObject Type="Embed" ProgID="Equation.3" ShapeID="_x0000_i1027" DrawAspect="Content" ObjectID="_1646054577" r:id="rId35"/>
              </w:object>
            </w:r>
          </w:p>
          <w:p w14:paraId="75CF4315" w14:textId="77777777" w:rsidR="00EF2445" w:rsidRPr="00E0446C" w:rsidRDefault="00EF2445" w:rsidP="00183D3C">
            <w:pPr>
              <w:tabs>
                <w:tab w:val="left" w:pos="5085"/>
              </w:tabs>
            </w:pPr>
          </w:p>
          <w:p w14:paraId="3CB648E9" w14:textId="77777777" w:rsidR="00EF2445" w:rsidRPr="00E0446C" w:rsidRDefault="00EF2445" w:rsidP="00183D3C">
            <w:pPr>
              <w:tabs>
                <w:tab w:val="left" w:pos="5085"/>
              </w:tabs>
            </w:pPr>
          </w:p>
          <w:p w14:paraId="0C178E9E" w14:textId="5E0C4DC3" w:rsidR="00EF2445" w:rsidRPr="00E0446C" w:rsidRDefault="00EF2445" w:rsidP="00183D3C">
            <w:pPr>
              <w:tabs>
                <w:tab w:val="left" w:pos="5085"/>
              </w:tabs>
            </w:pPr>
          </w:p>
          <w:p w14:paraId="19102023" w14:textId="2968ED5B" w:rsidR="00587E35" w:rsidRPr="00E0446C" w:rsidRDefault="00587E35" w:rsidP="00183D3C">
            <w:pPr>
              <w:tabs>
                <w:tab w:val="left" w:pos="5085"/>
              </w:tabs>
            </w:pPr>
          </w:p>
          <w:p w14:paraId="3966857D" w14:textId="578BFBA9" w:rsidR="00587E35" w:rsidRPr="00E0446C" w:rsidRDefault="00587E35" w:rsidP="00183D3C">
            <w:pPr>
              <w:tabs>
                <w:tab w:val="left" w:pos="5085"/>
              </w:tabs>
            </w:pPr>
          </w:p>
          <w:p w14:paraId="3042666D" w14:textId="17E95DB9" w:rsidR="00587E35" w:rsidRPr="00E0446C" w:rsidRDefault="00587E35" w:rsidP="00183D3C">
            <w:pPr>
              <w:tabs>
                <w:tab w:val="left" w:pos="5085"/>
              </w:tabs>
            </w:pPr>
          </w:p>
          <w:p w14:paraId="6EBD2F50" w14:textId="2983AF10" w:rsidR="00587E35" w:rsidRPr="00E0446C" w:rsidRDefault="00587E35" w:rsidP="00183D3C">
            <w:pPr>
              <w:tabs>
                <w:tab w:val="left" w:pos="5085"/>
              </w:tabs>
            </w:pPr>
          </w:p>
          <w:p w14:paraId="3BDFD0C7" w14:textId="2CCA151A" w:rsidR="00587E35" w:rsidRPr="00E0446C" w:rsidRDefault="00587E35" w:rsidP="00183D3C">
            <w:pPr>
              <w:tabs>
                <w:tab w:val="left" w:pos="5085"/>
              </w:tabs>
            </w:pPr>
          </w:p>
          <w:p w14:paraId="5F98466F" w14:textId="2CF089DE" w:rsidR="00587E35" w:rsidRPr="00E0446C" w:rsidRDefault="00587E35" w:rsidP="00183D3C">
            <w:pPr>
              <w:tabs>
                <w:tab w:val="left" w:pos="5085"/>
              </w:tabs>
            </w:pPr>
          </w:p>
          <w:p w14:paraId="22E5CA17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3C0395D3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5A9114A4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14: Simplify 5</w:t>
            </w:r>
            <w:r w:rsidRPr="00E0446C">
              <w:rPr>
                <w:i/>
              </w:rPr>
              <w:t>j</w:t>
            </w:r>
            <w:r w:rsidRPr="00E0446C">
              <w:t xml:space="preserve"> - 3 - 7</w:t>
            </w:r>
            <w:r w:rsidRPr="00E0446C">
              <w:rPr>
                <w:i/>
              </w:rPr>
              <w:t>j</w:t>
            </w:r>
            <w:r w:rsidRPr="00E0446C">
              <w:t xml:space="preserve"> + 9</w:t>
            </w:r>
          </w:p>
        </w:tc>
      </w:tr>
      <w:tr w:rsidR="00A00EB7" w:rsidRPr="00E0446C" w14:paraId="2AA8B0D6" w14:textId="77777777" w:rsidTr="2673DA78">
        <w:tc>
          <w:tcPr>
            <w:tcW w:w="5228" w:type="dxa"/>
          </w:tcPr>
          <w:p w14:paraId="78941E47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lastRenderedPageBreak/>
              <w:t>5</w:t>
            </w:r>
          </w:p>
          <w:p w14:paraId="3254BC2F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4B162E12" w14:textId="77777777" w:rsidR="00B20906" w:rsidRPr="00E0446C" w:rsidRDefault="00B20906" w:rsidP="005D6014">
            <w:pPr>
              <w:pStyle w:val="Normal1"/>
              <w:spacing w:line="240" w:lineRule="auto"/>
            </w:pPr>
            <w:r w:rsidRPr="00E0446C">
              <w:t xml:space="preserve">Work out </w:t>
            </w:r>
            <w:r w:rsidRPr="00E0446C">
              <w:rPr>
                <w:position w:val="-22"/>
              </w:rPr>
              <w:object w:dxaOrig="600" w:dyaOrig="580" w14:anchorId="42B82F35">
                <v:shape id="_x0000_i1028" type="#_x0000_t75" style="width:30.75pt;height:29.25pt" o:ole="">
                  <v:imagedata r:id="rId36" o:title=""/>
                </v:shape>
                <o:OLEObject Type="Embed" ProgID="Equation.DSMT4" ShapeID="_x0000_i1028" DrawAspect="Content" ObjectID="_1646054578" r:id="rId37"/>
              </w:object>
            </w:r>
            <w:r w:rsidRPr="00E0446C">
              <w:t>.</w:t>
            </w:r>
          </w:p>
          <w:p w14:paraId="651E9592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2C925B18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4F06C050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7D56EA3F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71A0E3A7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78054EC1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269E314A" w14:textId="444A78B3" w:rsidR="00587E35" w:rsidRPr="00E0446C" w:rsidRDefault="00587E35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797D9E23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15: Find the value of 12 - 5</w:t>
            </w:r>
            <w:r w:rsidRPr="00E0446C">
              <w:rPr>
                <w:i/>
              </w:rPr>
              <w:t>j</w:t>
            </w:r>
            <w:r w:rsidRPr="00E0446C">
              <w:t xml:space="preserve"> when </w:t>
            </w:r>
            <w:r w:rsidRPr="00E0446C">
              <w:rPr>
                <w:i/>
              </w:rPr>
              <w:t>j</w:t>
            </w:r>
            <w:r w:rsidRPr="00E0446C">
              <w:t xml:space="preserve"> = 6</w:t>
            </w:r>
          </w:p>
        </w:tc>
      </w:tr>
      <w:tr w:rsidR="00A00EB7" w:rsidRPr="00E0446C" w14:paraId="5C1CE4CB" w14:textId="77777777" w:rsidTr="2673DA78">
        <w:tc>
          <w:tcPr>
            <w:tcW w:w="5228" w:type="dxa"/>
          </w:tcPr>
          <w:p w14:paraId="2B6EA720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6</w:t>
            </w:r>
            <w:r w:rsidR="005D6014" w:rsidRPr="00E0446C">
              <w:t xml:space="preserve">: </w:t>
            </w:r>
          </w:p>
          <w:p w14:paraId="308F7426" w14:textId="77777777" w:rsidR="005D6014" w:rsidRPr="00E0446C" w:rsidRDefault="005D6014" w:rsidP="005D6014">
            <w:pPr>
              <w:pStyle w:val="Normal1"/>
              <w:spacing w:line="240" w:lineRule="auto"/>
            </w:pPr>
            <w:r w:rsidRPr="00E0446C">
              <w:t xml:space="preserve">Work out </w:t>
            </w:r>
            <w:r w:rsidRPr="00E0446C">
              <w:rPr>
                <w:position w:val="-22"/>
              </w:rPr>
              <w:object w:dxaOrig="840" w:dyaOrig="580" w14:anchorId="5C4A50D5">
                <v:shape id="_x0000_i1029" type="#_x0000_t75" style="width:42.75pt;height:29.25pt" o:ole="">
                  <v:imagedata r:id="rId38" o:title=""/>
                </v:shape>
                <o:OLEObject Type="Embed" ProgID="Equation.DSMT4" ShapeID="_x0000_i1029" DrawAspect="Content" ObjectID="_1646054579" r:id="rId39"/>
              </w:object>
            </w:r>
            <w:r w:rsidRPr="00E0446C">
              <w:t>.</w:t>
            </w:r>
          </w:p>
          <w:p w14:paraId="47341341" w14:textId="77777777" w:rsidR="005D6014" w:rsidRPr="00E0446C" w:rsidRDefault="005D6014" w:rsidP="005D6014"/>
          <w:p w14:paraId="42EF2083" w14:textId="7EAB393F" w:rsidR="00EF2445" w:rsidRPr="00E0446C" w:rsidRDefault="00EF2445" w:rsidP="005D6014"/>
          <w:p w14:paraId="09C01EE6" w14:textId="4F4D4879" w:rsidR="00587E35" w:rsidRPr="00E0446C" w:rsidRDefault="00587E35" w:rsidP="005D6014"/>
          <w:p w14:paraId="62E23541" w14:textId="5F3EA14B" w:rsidR="00587E35" w:rsidRPr="00E0446C" w:rsidRDefault="00587E35" w:rsidP="005D6014"/>
          <w:p w14:paraId="00BEADF1" w14:textId="636A2497" w:rsidR="00587E35" w:rsidRPr="00E0446C" w:rsidRDefault="00587E35" w:rsidP="005D6014"/>
          <w:p w14:paraId="7A0AA71E" w14:textId="7B21FB4A" w:rsidR="00587E35" w:rsidRPr="00E0446C" w:rsidRDefault="00587E35" w:rsidP="005D6014"/>
          <w:p w14:paraId="61B249FB" w14:textId="77777777" w:rsidR="00587E35" w:rsidRPr="00E0446C" w:rsidRDefault="00587E35" w:rsidP="005D6014"/>
          <w:p w14:paraId="7B40C951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5A9B73B0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 xml:space="preserve">16: Calculate 9 x (4+5) </w:t>
            </w:r>
            <w:r w:rsidRPr="00E0446C">
              <w:rPr>
                <w:rFonts w:ascii="Times New Roman" w:hAnsi="Times New Roman" w:cs="Times New Roman"/>
              </w:rPr>
              <w:t>÷</w:t>
            </w:r>
            <w:r w:rsidRPr="00E0446C">
              <w:t xml:space="preserve"> 2</w:t>
            </w:r>
          </w:p>
        </w:tc>
      </w:tr>
      <w:tr w:rsidR="00A00EB7" w:rsidRPr="00E0446C" w14:paraId="40C7A6D8" w14:textId="77777777" w:rsidTr="2673DA78">
        <w:tc>
          <w:tcPr>
            <w:tcW w:w="5228" w:type="dxa"/>
          </w:tcPr>
          <w:p w14:paraId="7A84E26B" w14:textId="77777777" w:rsidR="00EF2445" w:rsidRPr="00E0446C" w:rsidRDefault="00A00EB7" w:rsidP="00EF2445">
            <w:pPr>
              <w:tabs>
                <w:tab w:val="left" w:pos="5085"/>
              </w:tabs>
              <w:rPr>
                <w:rFonts w:eastAsia="Times New Roman"/>
              </w:rPr>
            </w:pPr>
            <w:r w:rsidRPr="00E0446C">
              <w:t xml:space="preserve">7: </w:t>
            </w:r>
            <w:r w:rsidR="00EF2445" w:rsidRPr="00E0446C">
              <w:t xml:space="preserve">All 200 students study either Geography, History or RE.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</m:oMath>
            <w:r w:rsidR="00EF2445" w:rsidRPr="00E0446C">
              <w:rPr>
                <w:rFonts w:eastAsia="Times New Roman"/>
              </w:rPr>
              <w:t xml:space="preserve"> of the students study Geography,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den>
              </m:f>
            </m:oMath>
            <w:r w:rsidR="00EF2445" w:rsidRPr="00E0446C">
              <w:rPr>
                <w:rFonts w:eastAsia="Times New Roman"/>
              </w:rPr>
              <w:t xml:space="preserve"> of the students study History. How many students study RE?</w:t>
            </w:r>
          </w:p>
          <w:p w14:paraId="4B4D7232" w14:textId="77777777" w:rsidR="00EF2445" w:rsidRPr="00E0446C" w:rsidRDefault="00EF2445" w:rsidP="00EF2445">
            <w:pPr>
              <w:tabs>
                <w:tab w:val="left" w:pos="5085"/>
              </w:tabs>
              <w:rPr>
                <w:rFonts w:eastAsia="Times New Roman"/>
              </w:rPr>
            </w:pPr>
          </w:p>
          <w:p w14:paraId="2093CA67" w14:textId="77777777" w:rsidR="00EF2445" w:rsidRPr="00E0446C" w:rsidRDefault="00EF2445" w:rsidP="00EF2445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2503B197" w14:textId="77777777" w:rsidR="00EF2445" w:rsidRPr="00E0446C" w:rsidRDefault="00EF2445" w:rsidP="00EF2445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38288749" w14:textId="77777777" w:rsidR="00EF2445" w:rsidRPr="00E0446C" w:rsidRDefault="00EF2445" w:rsidP="00EF2445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20BD9A1A" w14:textId="77777777" w:rsidR="00EF2445" w:rsidRPr="00E0446C" w:rsidRDefault="00EF2445" w:rsidP="00EF2445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0C136CF1" w14:textId="77777777" w:rsidR="00EF2445" w:rsidRPr="00E0446C" w:rsidRDefault="00EF2445" w:rsidP="00EF2445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0A392C6A" w14:textId="77777777" w:rsidR="00EF2445" w:rsidRPr="00E0446C" w:rsidRDefault="00EF2445" w:rsidP="00EF2445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290583F9" w14:textId="77777777" w:rsidR="00EF2445" w:rsidRPr="00E0446C" w:rsidRDefault="00EF2445" w:rsidP="00EF2445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  <w:p w14:paraId="68F21D90" w14:textId="77777777" w:rsidR="00A00EB7" w:rsidRPr="00E0446C" w:rsidRDefault="00A00EB7" w:rsidP="00183D3C">
            <w:pPr>
              <w:tabs>
                <w:tab w:val="left" w:pos="5085"/>
              </w:tabs>
              <w:rPr>
                <w:sz w:val="32"/>
                <w:szCs w:val="32"/>
              </w:rPr>
            </w:pPr>
          </w:p>
        </w:tc>
        <w:tc>
          <w:tcPr>
            <w:tcW w:w="5228" w:type="dxa"/>
          </w:tcPr>
          <w:p w14:paraId="1291283E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17: Expand 10(4</w:t>
            </w:r>
            <w:r w:rsidRPr="00E0446C">
              <w:rPr>
                <w:i/>
              </w:rPr>
              <w:t>j</w:t>
            </w:r>
            <w:r w:rsidRPr="00E0446C">
              <w:t xml:space="preserve"> - 7)</w:t>
            </w:r>
          </w:p>
        </w:tc>
      </w:tr>
      <w:tr w:rsidR="00A00EB7" w:rsidRPr="00E0446C" w14:paraId="6E105415" w14:textId="77777777" w:rsidTr="2673DA78">
        <w:tc>
          <w:tcPr>
            <w:tcW w:w="5228" w:type="dxa"/>
          </w:tcPr>
          <w:p w14:paraId="62E6C4BF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8: Draw the next picture in this pattern</w:t>
            </w:r>
          </w:p>
          <w:p w14:paraId="13C326F3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6273EC98" wp14:editId="07777777">
                  <wp:extent cx="2764465" cy="722263"/>
                  <wp:effectExtent l="0" t="0" r="0" b="1905"/>
                  <wp:docPr id="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28" cy="72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3B841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50125231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5A25747A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09B8D95D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78BEFD2A" w14:textId="6F9C07B1" w:rsidR="00EF2445" w:rsidRPr="00E0446C" w:rsidRDefault="00EF2445" w:rsidP="00183D3C">
            <w:pPr>
              <w:tabs>
                <w:tab w:val="left" w:pos="5085"/>
              </w:tabs>
            </w:pPr>
          </w:p>
          <w:p w14:paraId="4FDFF9AD" w14:textId="77777777" w:rsidR="00FA0B21" w:rsidRPr="00E0446C" w:rsidRDefault="00FA0B21" w:rsidP="00183D3C">
            <w:pPr>
              <w:tabs>
                <w:tab w:val="left" w:pos="5085"/>
              </w:tabs>
            </w:pPr>
          </w:p>
          <w:p w14:paraId="27A76422" w14:textId="46444FB3" w:rsidR="00EF2445" w:rsidRPr="00E0446C" w:rsidRDefault="00EF2445" w:rsidP="00183D3C">
            <w:pPr>
              <w:tabs>
                <w:tab w:val="left" w:pos="5085"/>
              </w:tabs>
            </w:pPr>
          </w:p>
          <w:p w14:paraId="45B26599" w14:textId="7EB34D80" w:rsidR="00587E35" w:rsidRPr="00E0446C" w:rsidRDefault="00587E35" w:rsidP="00183D3C">
            <w:pPr>
              <w:tabs>
                <w:tab w:val="left" w:pos="5085"/>
              </w:tabs>
            </w:pPr>
          </w:p>
          <w:p w14:paraId="3FB11891" w14:textId="5FD18451" w:rsidR="00587E35" w:rsidRPr="00E0446C" w:rsidRDefault="00587E35" w:rsidP="00183D3C">
            <w:pPr>
              <w:tabs>
                <w:tab w:val="left" w:pos="5085"/>
              </w:tabs>
            </w:pPr>
          </w:p>
          <w:p w14:paraId="03CDF311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49206A88" w14:textId="77777777" w:rsidR="00EF2445" w:rsidRPr="00E0446C" w:rsidRDefault="00EF2445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48AC3D4A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lastRenderedPageBreak/>
              <w:t>18: Factorise 15 - 6</w:t>
            </w:r>
            <w:r w:rsidRPr="00E0446C">
              <w:rPr>
                <w:i/>
              </w:rPr>
              <w:t>j</w:t>
            </w:r>
          </w:p>
        </w:tc>
      </w:tr>
      <w:tr w:rsidR="00A00EB7" w:rsidRPr="00E0446C" w14:paraId="3A108A13" w14:textId="77777777" w:rsidTr="2673DA78">
        <w:tc>
          <w:tcPr>
            <w:tcW w:w="5228" w:type="dxa"/>
          </w:tcPr>
          <w:p w14:paraId="4E027E43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9: Find the nth term of the sequence 14, 26, 38, 50, …</w:t>
            </w:r>
          </w:p>
          <w:p w14:paraId="67B7A70C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71887C79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713CDB97" w14:textId="77777777" w:rsidR="00A00EB7" w:rsidRPr="00E0446C" w:rsidRDefault="00A00EB7" w:rsidP="00183D3C">
            <w:pPr>
              <w:tabs>
                <w:tab w:val="left" w:pos="5085"/>
              </w:tabs>
            </w:pPr>
          </w:p>
          <w:p w14:paraId="7B7A6B56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7415E53A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5477E091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0C9FCCB0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5BB82CBD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69317FF3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33047529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671FBB68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190B12FE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3B7FD67C" w14:textId="47656CC8" w:rsidR="00587E35" w:rsidRPr="00E0446C" w:rsidRDefault="00587E35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25FDE0B6" w14:textId="77777777" w:rsidR="00EF2445" w:rsidRPr="00E0446C" w:rsidRDefault="00A00EB7" w:rsidP="00EF2445">
            <w:pPr>
              <w:rPr>
                <w:rFonts w:eastAsia="Times New Roman"/>
              </w:rPr>
            </w:pPr>
            <w:r w:rsidRPr="00E0446C">
              <w:t xml:space="preserve">19: </w:t>
            </w:r>
            <w:r w:rsidR="00EF2445" w:rsidRPr="00E0446C">
              <w:rPr>
                <w:rFonts w:eastAsia="Times New Roman"/>
              </w:rPr>
              <w:t xml:space="preserve">There are 500 people at a wedding, who either know the bride </w:t>
            </w:r>
            <w:r w:rsidR="00EF2445" w:rsidRPr="00E0446C">
              <w:rPr>
                <w:rFonts w:eastAsia="Times New Roman"/>
                <w:i/>
              </w:rPr>
              <w:t>or</w:t>
            </w:r>
            <w:r w:rsidR="00EF2445" w:rsidRPr="00E0446C">
              <w:rPr>
                <w:rFonts w:eastAsia="Times New Roman"/>
              </w:rPr>
              <w:t xml:space="preserve"> the groom.  260 people know the bride.  What fraction of the people knows the groom? Write your answer in its simplest form.</w:t>
            </w:r>
          </w:p>
          <w:p w14:paraId="38D6B9B6" w14:textId="77777777" w:rsidR="00EF2445" w:rsidRPr="00E0446C" w:rsidRDefault="00EF2445" w:rsidP="00EF2445">
            <w:pPr>
              <w:rPr>
                <w:rFonts w:eastAsia="Times New Roman"/>
              </w:rPr>
            </w:pPr>
          </w:p>
          <w:p w14:paraId="22F860BB" w14:textId="77777777" w:rsidR="00EF2445" w:rsidRPr="00E0446C" w:rsidRDefault="00EF2445" w:rsidP="00EF2445">
            <w:pPr>
              <w:rPr>
                <w:rFonts w:eastAsia="Times New Roman"/>
              </w:rPr>
            </w:pPr>
          </w:p>
          <w:p w14:paraId="698536F5" w14:textId="77777777" w:rsidR="00EF2445" w:rsidRPr="00E0446C" w:rsidRDefault="00EF2445" w:rsidP="00EF2445">
            <w:pPr>
              <w:rPr>
                <w:rFonts w:eastAsia="Times New Roman"/>
              </w:rPr>
            </w:pPr>
          </w:p>
          <w:p w14:paraId="7BC1BAF2" w14:textId="77777777" w:rsidR="00EF2445" w:rsidRPr="00E0446C" w:rsidRDefault="00EF2445" w:rsidP="00EF2445">
            <w:pPr>
              <w:rPr>
                <w:rFonts w:eastAsia="Times New Roman"/>
              </w:rPr>
            </w:pPr>
          </w:p>
          <w:p w14:paraId="61C988F9" w14:textId="77777777" w:rsidR="00EF2445" w:rsidRPr="00E0446C" w:rsidRDefault="00EF2445" w:rsidP="00EF2445">
            <w:pPr>
              <w:rPr>
                <w:rFonts w:eastAsia="Times New Roman"/>
              </w:rPr>
            </w:pPr>
          </w:p>
          <w:p w14:paraId="3B22BB7D" w14:textId="77777777" w:rsidR="00EF2445" w:rsidRPr="00E0446C" w:rsidRDefault="00EF2445" w:rsidP="00EF2445">
            <w:pPr>
              <w:rPr>
                <w:rFonts w:eastAsia="Times New Roman"/>
              </w:rPr>
            </w:pPr>
          </w:p>
          <w:p w14:paraId="17B246DD" w14:textId="77777777" w:rsidR="00EF2445" w:rsidRPr="00E0446C" w:rsidRDefault="00EF2445" w:rsidP="00EF2445">
            <w:pPr>
              <w:rPr>
                <w:rFonts w:eastAsia="Times New Roman"/>
              </w:rPr>
            </w:pPr>
          </w:p>
          <w:p w14:paraId="6BF89DA3" w14:textId="77777777" w:rsidR="00A00EB7" w:rsidRPr="00E0446C" w:rsidRDefault="00A00EB7" w:rsidP="00EF2445">
            <w:pPr>
              <w:tabs>
                <w:tab w:val="left" w:pos="5085"/>
              </w:tabs>
            </w:pPr>
          </w:p>
        </w:tc>
      </w:tr>
      <w:tr w:rsidR="00A00EB7" w:rsidRPr="00E0446C" w14:paraId="5CC358B7" w14:textId="77777777" w:rsidTr="2673DA78">
        <w:tc>
          <w:tcPr>
            <w:tcW w:w="5228" w:type="dxa"/>
          </w:tcPr>
          <w:p w14:paraId="27AB63E3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10: Write the name of this part of a circle</w:t>
            </w:r>
          </w:p>
          <w:p w14:paraId="4D788307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rPr>
                <w:noProof/>
                <w:lang w:eastAsia="en-GB"/>
              </w:rPr>
              <w:drawing>
                <wp:inline distT="0" distB="0" distL="0" distR="0" wp14:anchorId="03277DAC" wp14:editId="07777777">
                  <wp:extent cx="1137920" cy="1127125"/>
                  <wp:effectExtent l="0" t="0" r="5080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2B786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3562862B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6BF9DEAA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0B51AA81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3A98BCC3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3E49681C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2AF8372D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5CAE533C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15FEFB10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5C3E0E74" w14:textId="26BC0455" w:rsidR="00587E35" w:rsidRPr="00E0446C" w:rsidRDefault="00587E35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3083F4DF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 xml:space="preserve">20: </w:t>
            </w:r>
            <w:r w:rsidR="00EF2445" w:rsidRPr="00E0446C">
              <w:t xml:space="preserve"> 81</w:t>
            </w:r>
            <w:r w:rsidRPr="00E0446C">
              <w:t>x 7</w:t>
            </w:r>
          </w:p>
        </w:tc>
      </w:tr>
      <w:tr w:rsidR="00A00EB7" w:rsidRPr="00E0446C" w14:paraId="1CEBF099" w14:textId="77777777" w:rsidTr="2673DA78">
        <w:tc>
          <w:tcPr>
            <w:tcW w:w="5228" w:type="dxa"/>
          </w:tcPr>
          <w:p w14:paraId="3DB08C69" w14:textId="73202E7E" w:rsidR="00A00EB7" w:rsidRPr="00E0446C" w:rsidRDefault="00587E35" w:rsidP="00183D3C">
            <w:pPr>
              <w:tabs>
                <w:tab w:val="left" w:pos="5085"/>
              </w:tabs>
            </w:pPr>
            <w:r w:rsidRPr="00E0446C">
              <w:t>Teacher’s feedback</w:t>
            </w:r>
          </w:p>
          <w:p w14:paraId="34A48C83" w14:textId="5091E0BF" w:rsidR="00587E35" w:rsidRPr="00E0446C" w:rsidRDefault="00587E35" w:rsidP="00183D3C">
            <w:pPr>
              <w:tabs>
                <w:tab w:val="left" w:pos="5085"/>
              </w:tabs>
            </w:pPr>
          </w:p>
          <w:p w14:paraId="0767F182" w14:textId="7CDF5562" w:rsidR="00587E35" w:rsidRPr="00E0446C" w:rsidRDefault="00587E35" w:rsidP="00183D3C">
            <w:pPr>
              <w:tabs>
                <w:tab w:val="left" w:pos="5085"/>
              </w:tabs>
            </w:pPr>
          </w:p>
          <w:p w14:paraId="1EDB90F5" w14:textId="7E69A90B" w:rsidR="00587E35" w:rsidRPr="00E0446C" w:rsidRDefault="00587E35" w:rsidP="00183D3C">
            <w:pPr>
              <w:tabs>
                <w:tab w:val="left" w:pos="5085"/>
              </w:tabs>
            </w:pPr>
          </w:p>
          <w:p w14:paraId="36870F52" w14:textId="0C0BA999" w:rsidR="00587E35" w:rsidRPr="00E0446C" w:rsidRDefault="00587E35" w:rsidP="00183D3C">
            <w:pPr>
              <w:tabs>
                <w:tab w:val="left" w:pos="5085"/>
              </w:tabs>
            </w:pPr>
          </w:p>
          <w:p w14:paraId="3675FEF1" w14:textId="0451C0C9" w:rsidR="00587E35" w:rsidRPr="00E0446C" w:rsidRDefault="00587E35" w:rsidP="00183D3C">
            <w:pPr>
              <w:tabs>
                <w:tab w:val="left" w:pos="5085"/>
              </w:tabs>
            </w:pPr>
          </w:p>
          <w:p w14:paraId="4F5D8109" w14:textId="7AD0F360" w:rsidR="00587E35" w:rsidRPr="00E0446C" w:rsidRDefault="00587E35" w:rsidP="00183D3C">
            <w:pPr>
              <w:tabs>
                <w:tab w:val="left" w:pos="5085"/>
              </w:tabs>
            </w:pPr>
          </w:p>
          <w:p w14:paraId="3D15A2A9" w14:textId="019140E9" w:rsidR="00587E35" w:rsidRPr="00E0446C" w:rsidRDefault="00587E35" w:rsidP="00183D3C">
            <w:pPr>
              <w:tabs>
                <w:tab w:val="left" w:pos="5085"/>
              </w:tabs>
            </w:pPr>
          </w:p>
          <w:p w14:paraId="3C73D0EF" w14:textId="761F4B31" w:rsidR="00587E35" w:rsidRPr="00E0446C" w:rsidRDefault="00587E35" w:rsidP="00183D3C">
            <w:pPr>
              <w:tabs>
                <w:tab w:val="left" w:pos="5085"/>
              </w:tabs>
            </w:pPr>
          </w:p>
          <w:p w14:paraId="2994858C" w14:textId="06B02658" w:rsidR="00587E35" w:rsidRPr="00E0446C" w:rsidRDefault="00587E35" w:rsidP="00183D3C">
            <w:pPr>
              <w:tabs>
                <w:tab w:val="left" w:pos="5085"/>
              </w:tabs>
            </w:pPr>
          </w:p>
          <w:p w14:paraId="2EBBA30F" w14:textId="47178FB6" w:rsidR="00587E35" w:rsidRPr="00E0446C" w:rsidRDefault="00587E35" w:rsidP="00183D3C">
            <w:pPr>
              <w:tabs>
                <w:tab w:val="left" w:pos="5085"/>
              </w:tabs>
            </w:pPr>
          </w:p>
          <w:p w14:paraId="6DF10D8F" w14:textId="01303388" w:rsidR="00587E35" w:rsidRPr="00E0446C" w:rsidRDefault="00587E35" w:rsidP="00183D3C">
            <w:pPr>
              <w:tabs>
                <w:tab w:val="left" w:pos="5085"/>
              </w:tabs>
            </w:pPr>
          </w:p>
          <w:p w14:paraId="31359CEF" w14:textId="70D23CF6" w:rsidR="00587E35" w:rsidRPr="00E0446C" w:rsidRDefault="00587E35" w:rsidP="00183D3C">
            <w:pPr>
              <w:tabs>
                <w:tab w:val="left" w:pos="5085"/>
              </w:tabs>
            </w:pPr>
          </w:p>
          <w:p w14:paraId="4C79A14A" w14:textId="712D761C" w:rsidR="00587E35" w:rsidRPr="00E0446C" w:rsidRDefault="00587E35" w:rsidP="00183D3C">
            <w:pPr>
              <w:tabs>
                <w:tab w:val="left" w:pos="5085"/>
              </w:tabs>
            </w:pPr>
          </w:p>
          <w:p w14:paraId="78191564" w14:textId="75569C07" w:rsidR="00587E35" w:rsidRPr="00E0446C" w:rsidRDefault="00587E35" w:rsidP="00183D3C">
            <w:pPr>
              <w:tabs>
                <w:tab w:val="left" w:pos="5085"/>
              </w:tabs>
            </w:pPr>
          </w:p>
          <w:p w14:paraId="16ACBEBE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7BBC7937" w14:textId="77777777" w:rsidR="00587E35" w:rsidRPr="00E0446C" w:rsidRDefault="00587E35" w:rsidP="00183D3C">
            <w:pPr>
              <w:tabs>
                <w:tab w:val="left" w:pos="5085"/>
              </w:tabs>
            </w:pPr>
          </w:p>
          <w:p w14:paraId="66A1FAB9" w14:textId="77777777" w:rsidR="00A00EB7" w:rsidRPr="00E0446C" w:rsidRDefault="00A00EB7" w:rsidP="00183D3C">
            <w:pPr>
              <w:tabs>
                <w:tab w:val="left" w:pos="5085"/>
              </w:tabs>
            </w:pPr>
          </w:p>
        </w:tc>
        <w:tc>
          <w:tcPr>
            <w:tcW w:w="5228" w:type="dxa"/>
          </w:tcPr>
          <w:p w14:paraId="72DAAD69" w14:textId="77777777" w:rsidR="00A00EB7" w:rsidRPr="00E0446C" w:rsidRDefault="00A00EB7" w:rsidP="00183D3C">
            <w:pPr>
              <w:tabs>
                <w:tab w:val="left" w:pos="5085"/>
              </w:tabs>
            </w:pPr>
            <w:r w:rsidRPr="00E0446C">
              <w:t>Effort:</w:t>
            </w:r>
          </w:p>
        </w:tc>
      </w:tr>
    </w:tbl>
    <w:p w14:paraId="76BB753C" w14:textId="77777777" w:rsidR="008F57EF" w:rsidRPr="00E0446C" w:rsidRDefault="008F57EF" w:rsidP="008F57EF">
      <w:pPr>
        <w:tabs>
          <w:tab w:val="left" w:pos="5085"/>
        </w:tabs>
      </w:pPr>
    </w:p>
    <w:p w14:paraId="478D7399" w14:textId="39DCE14D" w:rsidR="00BE1379" w:rsidRPr="00E0446C" w:rsidRDefault="009F1804" w:rsidP="009F1804">
      <w:pPr>
        <w:tabs>
          <w:tab w:val="left" w:pos="5085"/>
        </w:tabs>
      </w:pPr>
      <w:r w:rsidRPr="00E044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D5C7E97" wp14:editId="740E82C2">
                <wp:simplePos x="0" y="0"/>
                <wp:positionH relativeFrom="column">
                  <wp:posOffset>222250</wp:posOffset>
                </wp:positionH>
                <wp:positionV relativeFrom="paragraph">
                  <wp:posOffset>260986</wp:posOffset>
                </wp:positionV>
                <wp:extent cx="6176010" cy="45719"/>
                <wp:effectExtent l="0" t="0" r="15240" b="12065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V="1">
                          <a:off x="0" y="0"/>
                          <a:ext cx="617601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7D13" w14:textId="3F121335" w:rsidR="00E0446C" w:rsidRPr="009D5EAB" w:rsidRDefault="00E0446C" w:rsidP="00EB29F3">
                            <w:pPr>
                              <w:jc w:val="center"/>
                              <w:rPr>
                                <w:rFonts w:ascii="AR BLANCA" w:hAnsi="AR BLANC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C7E97" id="_x0000_s1030" type="#_x0000_t202" style="position:absolute;margin-left:17.5pt;margin-top:20.55pt;width:486.3pt;height:3.6pt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" fillcolor="white [3201]" strokeweight=".5pt">
                <v:path arrowok="t"/>
                <v:textbox>
                  <w:txbxContent>
                    <w:p w14:paraId="70467D13" w14:textId="3F121335" w:rsidR="00E0446C" w:rsidRPr="009D5EAB" w:rsidRDefault="00E0446C" w:rsidP="00EB29F3">
                      <w:pPr>
                        <w:jc w:val="center"/>
                        <w:rPr>
                          <w:rFonts w:ascii="AR BLANCA" w:hAnsi="AR BLANC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E1379" w:rsidRPr="00E0446C" w:rsidSect="008F57E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50FE5" w14:textId="77777777" w:rsidR="00D41A11" w:rsidRDefault="00D41A11" w:rsidP="00AA58E5">
      <w:pPr>
        <w:spacing w:after="0" w:line="240" w:lineRule="auto"/>
      </w:pPr>
      <w:r>
        <w:separator/>
      </w:r>
    </w:p>
  </w:endnote>
  <w:endnote w:type="continuationSeparator" w:id="0">
    <w:p w14:paraId="6B238CD5" w14:textId="77777777" w:rsidR="00D41A11" w:rsidRDefault="00D41A11" w:rsidP="00AA58E5">
      <w:pPr>
        <w:spacing w:after="0" w:line="240" w:lineRule="auto"/>
      </w:pPr>
      <w:r>
        <w:continuationSeparator/>
      </w:r>
    </w:p>
  </w:endnote>
  <w:endnote w:type="continuationNotice" w:id="1">
    <w:p w14:paraId="7279A077" w14:textId="77777777" w:rsidR="00D41A11" w:rsidRDefault="00D41A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DELAN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379E" w14:textId="77777777" w:rsidR="00E0446C" w:rsidRDefault="00E04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DBBCA" w14:textId="77777777" w:rsidR="00E0446C" w:rsidRDefault="00E044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5262E" w14:textId="77777777" w:rsidR="00E0446C" w:rsidRDefault="00E04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8E085" w14:textId="77777777" w:rsidR="00D41A11" w:rsidRDefault="00D41A11" w:rsidP="00AA58E5">
      <w:pPr>
        <w:spacing w:after="0" w:line="240" w:lineRule="auto"/>
      </w:pPr>
      <w:r>
        <w:separator/>
      </w:r>
    </w:p>
  </w:footnote>
  <w:footnote w:type="continuationSeparator" w:id="0">
    <w:p w14:paraId="75C07E7B" w14:textId="77777777" w:rsidR="00D41A11" w:rsidRDefault="00D41A11" w:rsidP="00AA58E5">
      <w:pPr>
        <w:spacing w:after="0" w:line="240" w:lineRule="auto"/>
      </w:pPr>
      <w:r>
        <w:continuationSeparator/>
      </w:r>
    </w:p>
  </w:footnote>
  <w:footnote w:type="continuationNotice" w:id="1">
    <w:p w14:paraId="31E0482E" w14:textId="77777777" w:rsidR="00D41A11" w:rsidRDefault="00D41A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423E5" w14:textId="77777777" w:rsidR="00E0446C" w:rsidRDefault="00E044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928FC" w14:textId="77777777" w:rsidR="00E0446C" w:rsidRDefault="00E044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4DE18" w14:textId="77777777" w:rsidR="00E0446C" w:rsidRDefault="00E044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D5D44"/>
    <w:multiLevelType w:val="hybridMultilevel"/>
    <w:tmpl w:val="6EEE39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B33A4"/>
    <w:multiLevelType w:val="hybridMultilevel"/>
    <w:tmpl w:val="2D907C02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81F69"/>
    <w:multiLevelType w:val="hybridMultilevel"/>
    <w:tmpl w:val="682A73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0B6C27"/>
    <w:multiLevelType w:val="hybridMultilevel"/>
    <w:tmpl w:val="35A8E2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19AA"/>
    <w:multiLevelType w:val="hybridMultilevel"/>
    <w:tmpl w:val="869CB9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F4323"/>
    <w:multiLevelType w:val="hybridMultilevel"/>
    <w:tmpl w:val="4BD81C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308DC"/>
    <w:multiLevelType w:val="hybridMultilevel"/>
    <w:tmpl w:val="A83A53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92AA4"/>
    <w:multiLevelType w:val="hybridMultilevel"/>
    <w:tmpl w:val="0DD85BD4"/>
    <w:lvl w:ilvl="0" w:tplc="0D7EE0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35265"/>
    <w:multiLevelType w:val="hybridMultilevel"/>
    <w:tmpl w:val="B86696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E515F"/>
    <w:multiLevelType w:val="hybridMultilevel"/>
    <w:tmpl w:val="27C4D8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A6514"/>
    <w:multiLevelType w:val="hybridMultilevel"/>
    <w:tmpl w:val="D390B5B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56E5774"/>
    <w:multiLevelType w:val="hybridMultilevel"/>
    <w:tmpl w:val="6E820D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3003C"/>
    <w:multiLevelType w:val="hybridMultilevel"/>
    <w:tmpl w:val="468CE7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F46"/>
    <w:multiLevelType w:val="hybridMultilevel"/>
    <w:tmpl w:val="921CAA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F6798"/>
    <w:multiLevelType w:val="hybridMultilevel"/>
    <w:tmpl w:val="682A73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2B0C45"/>
    <w:multiLevelType w:val="hybridMultilevel"/>
    <w:tmpl w:val="2A185F18"/>
    <w:lvl w:ilvl="0" w:tplc="3F00328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83FDF"/>
    <w:multiLevelType w:val="hybridMultilevel"/>
    <w:tmpl w:val="3E6410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F73C7"/>
    <w:multiLevelType w:val="hybridMultilevel"/>
    <w:tmpl w:val="CCB61C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C812E3"/>
    <w:multiLevelType w:val="hybridMultilevel"/>
    <w:tmpl w:val="389411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C457A"/>
    <w:multiLevelType w:val="hybridMultilevel"/>
    <w:tmpl w:val="00D421B2"/>
    <w:lvl w:ilvl="0" w:tplc="8F00930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A260AB"/>
    <w:multiLevelType w:val="hybridMultilevel"/>
    <w:tmpl w:val="682A73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F120FA"/>
    <w:multiLevelType w:val="hybridMultilevel"/>
    <w:tmpl w:val="9934F6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220A2"/>
    <w:multiLevelType w:val="hybridMultilevel"/>
    <w:tmpl w:val="987E9B12"/>
    <w:lvl w:ilvl="0" w:tplc="A176B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072BE0"/>
    <w:multiLevelType w:val="hybridMultilevel"/>
    <w:tmpl w:val="8A2890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43AC1"/>
    <w:multiLevelType w:val="hybridMultilevel"/>
    <w:tmpl w:val="D5AE0CA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19"/>
  </w:num>
  <w:num w:numId="5">
    <w:abstractNumId w:val="17"/>
  </w:num>
  <w:num w:numId="6">
    <w:abstractNumId w:val="18"/>
  </w:num>
  <w:num w:numId="7">
    <w:abstractNumId w:val="24"/>
  </w:num>
  <w:num w:numId="8">
    <w:abstractNumId w:val="11"/>
  </w:num>
  <w:num w:numId="9">
    <w:abstractNumId w:val="6"/>
  </w:num>
  <w:num w:numId="10">
    <w:abstractNumId w:val="23"/>
  </w:num>
  <w:num w:numId="11">
    <w:abstractNumId w:val="3"/>
  </w:num>
  <w:num w:numId="12">
    <w:abstractNumId w:val="15"/>
  </w:num>
  <w:num w:numId="13">
    <w:abstractNumId w:val="0"/>
  </w:num>
  <w:num w:numId="14">
    <w:abstractNumId w:val="4"/>
  </w:num>
  <w:num w:numId="15">
    <w:abstractNumId w:val="7"/>
  </w:num>
  <w:num w:numId="16">
    <w:abstractNumId w:val="2"/>
  </w:num>
  <w:num w:numId="17">
    <w:abstractNumId w:val="20"/>
  </w:num>
  <w:num w:numId="18">
    <w:abstractNumId w:val="14"/>
  </w:num>
  <w:num w:numId="19">
    <w:abstractNumId w:val="10"/>
  </w:num>
  <w:num w:numId="20">
    <w:abstractNumId w:val="1"/>
  </w:num>
  <w:num w:numId="21">
    <w:abstractNumId w:val="5"/>
  </w:num>
  <w:num w:numId="22">
    <w:abstractNumId w:val="21"/>
  </w:num>
  <w:num w:numId="23">
    <w:abstractNumId w:val="16"/>
  </w:num>
  <w:num w:numId="24">
    <w:abstractNumId w:val="2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1E4"/>
    <w:rsid w:val="00001360"/>
    <w:rsid w:val="000023F6"/>
    <w:rsid w:val="00002C70"/>
    <w:rsid w:val="00004A5C"/>
    <w:rsid w:val="00007BB9"/>
    <w:rsid w:val="0001209A"/>
    <w:rsid w:val="00012BCA"/>
    <w:rsid w:val="000138F4"/>
    <w:rsid w:val="000162A9"/>
    <w:rsid w:val="0001647C"/>
    <w:rsid w:val="00016540"/>
    <w:rsid w:val="0001763D"/>
    <w:rsid w:val="00017D49"/>
    <w:rsid w:val="000204C7"/>
    <w:rsid w:val="00024EAC"/>
    <w:rsid w:val="000254F2"/>
    <w:rsid w:val="000259F0"/>
    <w:rsid w:val="00031489"/>
    <w:rsid w:val="00031EB9"/>
    <w:rsid w:val="00033447"/>
    <w:rsid w:val="000338FC"/>
    <w:rsid w:val="00033AFB"/>
    <w:rsid w:val="00035A37"/>
    <w:rsid w:val="000369E1"/>
    <w:rsid w:val="00037644"/>
    <w:rsid w:val="00041B07"/>
    <w:rsid w:val="0004503C"/>
    <w:rsid w:val="000461B4"/>
    <w:rsid w:val="000471B7"/>
    <w:rsid w:val="00047443"/>
    <w:rsid w:val="00047F91"/>
    <w:rsid w:val="0005049E"/>
    <w:rsid w:val="0005072D"/>
    <w:rsid w:val="000527D1"/>
    <w:rsid w:val="000534DE"/>
    <w:rsid w:val="00054D81"/>
    <w:rsid w:val="00055511"/>
    <w:rsid w:val="00057515"/>
    <w:rsid w:val="0006019E"/>
    <w:rsid w:val="00060CF2"/>
    <w:rsid w:val="00061D3D"/>
    <w:rsid w:val="00062C45"/>
    <w:rsid w:val="0006344B"/>
    <w:rsid w:val="00064FBB"/>
    <w:rsid w:val="00070A6B"/>
    <w:rsid w:val="00073206"/>
    <w:rsid w:val="00076750"/>
    <w:rsid w:val="00077DB6"/>
    <w:rsid w:val="0008051F"/>
    <w:rsid w:val="000826DE"/>
    <w:rsid w:val="00083E9C"/>
    <w:rsid w:val="0008401A"/>
    <w:rsid w:val="00087CFD"/>
    <w:rsid w:val="000903AE"/>
    <w:rsid w:val="0009123C"/>
    <w:rsid w:val="0009349F"/>
    <w:rsid w:val="00095AC7"/>
    <w:rsid w:val="000976B3"/>
    <w:rsid w:val="000A070F"/>
    <w:rsid w:val="000A2477"/>
    <w:rsid w:val="000A7357"/>
    <w:rsid w:val="000A7BFF"/>
    <w:rsid w:val="000B0A9F"/>
    <w:rsid w:val="000B1875"/>
    <w:rsid w:val="000B2770"/>
    <w:rsid w:val="000B2911"/>
    <w:rsid w:val="000B2F6B"/>
    <w:rsid w:val="000B4A9F"/>
    <w:rsid w:val="000B4CFF"/>
    <w:rsid w:val="000B4D02"/>
    <w:rsid w:val="000B5724"/>
    <w:rsid w:val="000B6A65"/>
    <w:rsid w:val="000B6C03"/>
    <w:rsid w:val="000B7696"/>
    <w:rsid w:val="000C1C88"/>
    <w:rsid w:val="000C1E5C"/>
    <w:rsid w:val="000C3ABF"/>
    <w:rsid w:val="000C739D"/>
    <w:rsid w:val="000D14F6"/>
    <w:rsid w:val="000D1A66"/>
    <w:rsid w:val="000D1FE1"/>
    <w:rsid w:val="000D27F2"/>
    <w:rsid w:val="000D2F19"/>
    <w:rsid w:val="000D4999"/>
    <w:rsid w:val="000D769A"/>
    <w:rsid w:val="000E24DD"/>
    <w:rsid w:val="000E392C"/>
    <w:rsid w:val="000E3B7F"/>
    <w:rsid w:val="000E61C5"/>
    <w:rsid w:val="000E6518"/>
    <w:rsid w:val="000E67F1"/>
    <w:rsid w:val="000E6E2E"/>
    <w:rsid w:val="000F4671"/>
    <w:rsid w:val="000F5D12"/>
    <w:rsid w:val="000F6472"/>
    <w:rsid w:val="00100242"/>
    <w:rsid w:val="00101628"/>
    <w:rsid w:val="00102A39"/>
    <w:rsid w:val="001071A6"/>
    <w:rsid w:val="00111121"/>
    <w:rsid w:val="00111A0A"/>
    <w:rsid w:val="00113BB4"/>
    <w:rsid w:val="001157DE"/>
    <w:rsid w:val="00117DE3"/>
    <w:rsid w:val="0012208B"/>
    <w:rsid w:val="001240E1"/>
    <w:rsid w:val="001251C9"/>
    <w:rsid w:val="001303D8"/>
    <w:rsid w:val="00131787"/>
    <w:rsid w:val="001317A4"/>
    <w:rsid w:val="00131AAE"/>
    <w:rsid w:val="0013308E"/>
    <w:rsid w:val="00134232"/>
    <w:rsid w:val="001424D3"/>
    <w:rsid w:val="001445F3"/>
    <w:rsid w:val="00144C8F"/>
    <w:rsid w:val="00145122"/>
    <w:rsid w:val="001479D2"/>
    <w:rsid w:val="00147EA8"/>
    <w:rsid w:val="0015078E"/>
    <w:rsid w:val="0015630A"/>
    <w:rsid w:val="001579C7"/>
    <w:rsid w:val="00157AE6"/>
    <w:rsid w:val="0016033A"/>
    <w:rsid w:val="00161458"/>
    <w:rsid w:val="0016242D"/>
    <w:rsid w:val="00166752"/>
    <w:rsid w:val="00167788"/>
    <w:rsid w:val="001701D9"/>
    <w:rsid w:val="001709AC"/>
    <w:rsid w:val="00171DBB"/>
    <w:rsid w:val="0017220B"/>
    <w:rsid w:val="00172337"/>
    <w:rsid w:val="00172EDD"/>
    <w:rsid w:val="00174F55"/>
    <w:rsid w:val="00175390"/>
    <w:rsid w:val="0017587D"/>
    <w:rsid w:val="00175BFA"/>
    <w:rsid w:val="00176789"/>
    <w:rsid w:val="00176863"/>
    <w:rsid w:val="001769EA"/>
    <w:rsid w:val="00180AE2"/>
    <w:rsid w:val="00181401"/>
    <w:rsid w:val="00183D3C"/>
    <w:rsid w:val="00184C3A"/>
    <w:rsid w:val="00184E8D"/>
    <w:rsid w:val="001873A2"/>
    <w:rsid w:val="0019011F"/>
    <w:rsid w:val="00194569"/>
    <w:rsid w:val="001951CC"/>
    <w:rsid w:val="00195272"/>
    <w:rsid w:val="00195A0E"/>
    <w:rsid w:val="00196669"/>
    <w:rsid w:val="001A12BF"/>
    <w:rsid w:val="001A260B"/>
    <w:rsid w:val="001A470B"/>
    <w:rsid w:val="001A4AD4"/>
    <w:rsid w:val="001A54C0"/>
    <w:rsid w:val="001A5C34"/>
    <w:rsid w:val="001B01DE"/>
    <w:rsid w:val="001B1104"/>
    <w:rsid w:val="001B69A7"/>
    <w:rsid w:val="001B6E0F"/>
    <w:rsid w:val="001C1115"/>
    <w:rsid w:val="001C1252"/>
    <w:rsid w:val="001C39E5"/>
    <w:rsid w:val="001C44D6"/>
    <w:rsid w:val="001C482F"/>
    <w:rsid w:val="001C5760"/>
    <w:rsid w:val="001C78CC"/>
    <w:rsid w:val="001D113D"/>
    <w:rsid w:val="001D2DB5"/>
    <w:rsid w:val="001D35A7"/>
    <w:rsid w:val="001D3E1B"/>
    <w:rsid w:val="001D405A"/>
    <w:rsid w:val="001D4F5E"/>
    <w:rsid w:val="001D543D"/>
    <w:rsid w:val="001D7570"/>
    <w:rsid w:val="001E0551"/>
    <w:rsid w:val="001E1429"/>
    <w:rsid w:val="001E2C3A"/>
    <w:rsid w:val="001E34AF"/>
    <w:rsid w:val="001E4154"/>
    <w:rsid w:val="001E4E6C"/>
    <w:rsid w:val="001E5982"/>
    <w:rsid w:val="001E6514"/>
    <w:rsid w:val="001E669F"/>
    <w:rsid w:val="001F29FD"/>
    <w:rsid w:val="001F7076"/>
    <w:rsid w:val="001F743B"/>
    <w:rsid w:val="00202B04"/>
    <w:rsid w:val="0020569F"/>
    <w:rsid w:val="00210D9A"/>
    <w:rsid w:val="0021122E"/>
    <w:rsid w:val="00213F3A"/>
    <w:rsid w:val="00214F0A"/>
    <w:rsid w:val="00215D9C"/>
    <w:rsid w:val="00215E9B"/>
    <w:rsid w:val="0021604A"/>
    <w:rsid w:val="0021612B"/>
    <w:rsid w:val="002177EE"/>
    <w:rsid w:val="00221D39"/>
    <w:rsid w:val="00221EF1"/>
    <w:rsid w:val="0022318D"/>
    <w:rsid w:val="00223C5A"/>
    <w:rsid w:val="00223CB6"/>
    <w:rsid w:val="00224AFE"/>
    <w:rsid w:val="00225011"/>
    <w:rsid w:val="0022541F"/>
    <w:rsid w:val="00225A04"/>
    <w:rsid w:val="0022656D"/>
    <w:rsid w:val="00230B1F"/>
    <w:rsid w:val="00231218"/>
    <w:rsid w:val="00232EF8"/>
    <w:rsid w:val="00234F67"/>
    <w:rsid w:val="00235CC8"/>
    <w:rsid w:val="00240DAF"/>
    <w:rsid w:val="00241971"/>
    <w:rsid w:val="00241F0C"/>
    <w:rsid w:val="002430B7"/>
    <w:rsid w:val="00244DE4"/>
    <w:rsid w:val="00246862"/>
    <w:rsid w:val="002469A2"/>
    <w:rsid w:val="002473E9"/>
    <w:rsid w:val="00250637"/>
    <w:rsid w:val="00250B38"/>
    <w:rsid w:val="00251675"/>
    <w:rsid w:val="00252B19"/>
    <w:rsid w:val="0025546C"/>
    <w:rsid w:val="0025609F"/>
    <w:rsid w:val="0025640E"/>
    <w:rsid w:val="002566F0"/>
    <w:rsid w:val="00256956"/>
    <w:rsid w:val="00256A18"/>
    <w:rsid w:val="00262B46"/>
    <w:rsid w:val="00264325"/>
    <w:rsid w:val="002675D4"/>
    <w:rsid w:val="002678A6"/>
    <w:rsid w:val="00273AF2"/>
    <w:rsid w:val="00273EB1"/>
    <w:rsid w:val="00275301"/>
    <w:rsid w:val="00280717"/>
    <w:rsid w:val="00280B85"/>
    <w:rsid w:val="00282CBA"/>
    <w:rsid w:val="00283248"/>
    <w:rsid w:val="00283286"/>
    <w:rsid w:val="002842AC"/>
    <w:rsid w:val="00284EC1"/>
    <w:rsid w:val="00285D8C"/>
    <w:rsid w:val="002874DC"/>
    <w:rsid w:val="00287C4D"/>
    <w:rsid w:val="0029046F"/>
    <w:rsid w:val="002914B2"/>
    <w:rsid w:val="002934D7"/>
    <w:rsid w:val="00294383"/>
    <w:rsid w:val="002971C3"/>
    <w:rsid w:val="00297562"/>
    <w:rsid w:val="002976F2"/>
    <w:rsid w:val="002A0E60"/>
    <w:rsid w:val="002A10E2"/>
    <w:rsid w:val="002A1676"/>
    <w:rsid w:val="002A3B6A"/>
    <w:rsid w:val="002A5744"/>
    <w:rsid w:val="002A745D"/>
    <w:rsid w:val="002B12DE"/>
    <w:rsid w:val="002B2333"/>
    <w:rsid w:val="002B281C"/>
    <w:rsid w:val="002B28E4"/>
    <w:rsid w:val="002B47C2"/>
    <w:rsid w:val="002B67F7"/>
    <w:rsid w:val="002C0781"/>
    <w:rsid w:val="002C149B"/>
    <w:rsid w:val="002C3C36"/>
    <w:rsid w:val="002C44BD"/>
    <w:rsid w:val="002C5DB9"/>
    <w:rsid w:val="002C796E"/>
    <w:rsid w:val="002C7A58"/>
    <w:rsid w:val="002C7A7A"/>
    <w:rsid w:val="002D2D7A"/>
    <w:rsid w:val="002D3631"/>
    <w:rsid w:val="002D3869"/>
    <w:rsid w:val="002D3BA8"/>
    <w:rsid w:val="002D5C5D"/>
    <w:rsid w:val="002D6CB9"/>
    <w:rsid w:val="002E03CA"/>
    <w:rsid w:val="002E1FE9"/>
    <w:rsid w:val="002E236E"/>
    <w:rsid w:val="002E2E60"/>
    <w:rsid w:val="002E3B02"/>
    <w:rsid w:val="002E4016"/>
    <w:rsid w:val="002E535E"/>
    <w:rsid w:val="002E610B"/>
    <w:rsid w:val="002E7A4B"/>
    <w:rsid w:val="002F1966"/>
    <w:rsid w:val="002F1B26"/>
    <w:rsid w:val="002F28E2"/>
    <w:rsid w:val="002F36EB"/>
    <w:rsid w:val="002F44AE"/>
    <w:rsid w:val="002F501E"/>
    <w:rsid w:val="002F6FE5"/>
    <w:rsid w:val="002F76CD"/>
    <w:rsid w:val="00300441"/>
    <w:rsid w:val="00301B44"/>
    <w:rsid w:val="00302AC4"/>
    <w:rsid w:val="00302FDC"/>
    <w:rsid w:val="003051A7"/>
    <w:rsid w:val="00305871"/>
    <w:rsid w:val="00305D27"/>
    <w:rsid w:val="00305F33"/>
    <w:rsid w:val="0030685E"/>
    <w:rsid w:val="00306881"/>
    <w:rsid w:val="00306919"/>
    <w:rsid w:val="00311DDB"/>
    <w:rsid w:val="003137B2"/>
    <w:rsid w:val="003165D8"/>
    <w:rsid w:val="0032068C"/>
    <w:rsid w:val="003209F1"/>
    <w:rsid w:val="003217F5"/>
    <w:rsid w:val="0032379F"/>
    <w:rsid w:val="00324A05"/>
    <w:rsid w:val="0032552D"/>
    <w:rsid w:val="00326230"/>
    <w:rsid w:val="003263C5"/>
    <w:rsid w:val="00326942"/>
    <w:rsid w:val="003277DF"/>
    <w:rsid w:val="00331A6A"/>
    <w:rsid w:val="003329C8"/>
    <w:rsid w:val="003365C3"/>
    <w:rsid w:val="003431BC"/>
    <w:rsid w:val="003435E2"/>
    <w:rsid w:val="003441D8"/>
    <w:rsid w:val="00344CFA"/>
    <w:rsid w:val="00346494"/>
    <w:rsid w:val="003464C4"/>
    <w:rsid w:val="0035014D"/>
    <w:rsid w:val="00350CE0"/>
    <w:rsid w:val="00353376"/>
    <w:rsid w:val="00355911"/>
    <w:rsid w:val="00356644"/>
    <w:rsid w:val="00357349"/>
    <w:rsid w:val="003604C9"/>
    <w:rsid w:val="003606DC"/>
    <w:rsid w:val="00362923"/>
    <w:rsid w:val="00363D52"/>
    <w:rsid w:val="0036474E"/>
    <w:rsid w:val="00371A71"/>
    <w:rsid w:val="0037394D"/>
    <w:rsid w:val="00373E1A"/>
    <w:rsid w:val="00380B83"/>
    <w:rsid w:val="003821AB"/>
    <w:rsid w:val="00383232"/>
    <w:rsid w:val="00384831"/>
    <w:rsid w:val="00386A85"/>
    <w:rsid w:val="00386FF7"/>
    <w:rsid w:val="00391592"/>
    <w:rsid w:val="0039299D"/>
    <w:rsid w:val="003938B2"/>
    <w:rsid w:val="00393A2A"/>
    <w:rsid w:val="00394725"/>
    <w:rsid w:val="00394C92"/>
    <w:rsid w:val="00396E9A"/>
    <w:rsid w:val="00397722"/>
    <w:rsid w:val="003A1296"/>
    <w:rsid w:val="003A33B8"/>
    <w:rsid w:val="003A37B3"/>
    <w:rsid w:val="003A49C2"/>
    <w:rsid w:val="003A6CFE"/>
    <w:rsid w:val="003B190C"/>
    <w:rsid w:val="003B2907"/>
    <w:rsid w:val="003B2B26"/>
    <w:rsid w:val="003B2C98"/>
    <w:rsid w:val="003B4972"/>
    <w:rsid w:val="003B5251"/>
    <w:rsid w:val="003B5F61"/>
    <w:rsid w:val="003B750D"/>
    <w:rsid w:val="003B7B83"/>
    <w:rsid w:val="003C094E"/>
    <w:rsid w:val="003C274F"/>
    <w:rsid w:val="003C3374"/>
    <w:rsid w:val="003C5A31"/>
    <w:rsid w:val="003C7820"/>
    <w:rsid w:val="003C7AC4"/>
    <w:rsid w:val="003D0D8A"/>
    <w:rsid w:val="003D1F6F"/>
    <w:rsid w:val="003D280C"/>
    <w:rsid w:val="003D37E8"/>
    <w:rsid w:val="003D4151"/>
    <w:rsid w:val="003D4D96"/>
    <w:rsid w:val="003E07F0"/>
    <w:rsid w:val="003E33D2"/>
    <w:rsid w:val="003E3739"/>
    <w:rsid w:val="003F0870"/>
    <w:rsid w:val="003F4856"/>
    <w:rsid w:val="003F61E1"/>
    <w:rsid w:val="004000B2"/>
    <w:rsid w:val="004044D6"/>
    <w:rsid w:val="00405041"/>
    <w:rsid w:val="00406146"/>
    <w:rsid w:val="00411BBE"/>
    <w:rsid w:val="0041316A"/>
    <w:rsid w:val="0041472C"/>
    <w:rsid w:val="004150EA"/>
    <w:rsid w:val="00415CD2"/>
    <w:rsid w:val="0041612C"/>
    <w:rsid w:val="0041726B"/>
    <w:rsid w:val="00417AB2"/>
    <w:rsid w:val="00417D30"/>
    <w:rsid w:val="0042029B"/>
    <w:rsid w:val="004204FE"/>
    <w:rsid w:val="0042487A"/>
    <w:rsid w:val="00425547"/>
    <w:rsid w:val="004264DE"/>
    <w:rsid w:val="00427DE3"/>
    <w:rsid w:val="00430EA2"/>
    <w:rsid w:val="00431FE3"/>
    <w:rsid w:val="004334ED"/>
    <w:rsid w:val="004345AC"/>
    <w:rsid w:val="00437A4E"/>
    <w:rsid w:val="00440748"/>
    <w:rsid w:val="00440EB7"/>
    <w:rsid w:val="00443136"/>
    <w:rsid w:val="0044438E"/>
    <w:rsid w:val="00444459"/>
    <w:rsid w:val="00444FA5"/>
    <w:rsid w:val="004453C3"/>
    <w:rsid w:val="0044547A"/>
    <w:rsid w:val="004455D3"/>
    <w:rsid w:val="004461AE"/>
    <w:rsid w:val="00446C7E"/>
    <w:rsid w:val="004515A2"/>
    <w:rsid w:val="004546D8"/>
    <w:rsid w:val="004553CF"/>
    <w:rsid w:val="004568FA"/>
    <w:rsid w:val="004569C0"/>
    <w:rsid w:val="00457F5D"/>
    <w:rsid w:val="004603EE"/>
    <w:rsid w:val="00462077"/>
    <w:rsid w:val="004623BC"/>
    <w:rsid w:val="0046315B"/>
    <w:rsid w:val="00464D86"/>
    <w:rsid w:val="0046685B"/>
    <w:rsid w:val="004678C9"/>
    <w:rsid w:val="00467E3F"/>
    <w:rsid w:val="004708D3"/>
    <w:rsid w:val="004732CE"/>
    <w:rsid w:val="00473E45"/>
    <w:rsid w:val="004765B6"/>
    <w:rsid w:val="00477824"/>
    <w:rsid w:val="00482C86"/>
    <w:rsid w:val="00485414"/>
    <w:rsid w:val="00485BEA"/>
    <w:rsid w:val="00486EDE"/>
    <w:rsid w:val="004875D4"/>
    <w:rsid w:val="00487B5C"/>
    <w:rsid w:val="00491333"/>
    <w:rsid w:val="00492925"/>
    <w:rsid w:val="00493318"/>
    <w:rsid w:val="0049472F"/>
    <w:rsid w:val="00494AD2"/>
    <w:rsid w:val="004950CE"/>
    <w:rsid w:val="00495E20"/>
    <w:rsid w:val="00496BD2"/>
    <w:rsid w:val="004A05AA"/>
    <w:rsid w:val="004A2FE2"/>
    <w:rsid w:val="004A31EB"/>
    <w:rsid w:val="004A37A5"/>
    <w:rsid w:val="004A3980"/>
    <w:rsid w:val="004A612C"/>
    <w:rsid w:val="004A63A5"/>
    <w:rsid w:val="004A6AA2"/>
    <w:rsid w:val="004A6D5A"/>
    <w:rsid w:val="004B1843"/>
    <w:rsid w:val="004B1CBB"/>
    <w:rsid w:val="004B2290"/>
    <w:rsid w:val="004B3656"/>
    <w:rsid w:val="004B5170"/>
    <w:rsid w:val="004B5FF2"/>
    <w:rsid w:val="004B65CE"/>
    <w:rsid w:val="004B6C06"/>
    <w:rsid w:val="004B7242"/>
    <w:rsid w:val="004B727C"/>
    <w:rsid w:val="004C4873"/>
    <w:rsid w:val="004C60F9"/>
    <w:rsid w:val="004D2102"/>
    <w:rsid w:val="004D2CD9"/>
    <w:rsid w:val="004D37C1"/>
    <w:rsid w:val="004D466E"/>
    <w:rsid w:val="004D651C"/>
    <w:rsid w:val="004D77FA"/>
    <w:rsid w:val="004D7E7B"/>
    <w:rsid w:val="004E0122"/>
    <w:rsid w:val="004E108A"/>
    <w:rsid w:val="004E184E"/>
    <w:rsid w:val="004E2966"/>
    <w:rsid w:val="004E360C"/>
    <w:rsid w:val="004E4344"/>
    <w:rsid w:val="004E4944"/>
    <w:rsid w:val="004E7153"/>
    <w:rsid w:val="004E7DC1"/>
    <w:rsid w:val="004F056C"/>
    <w:rsid w:val="004F0C0A"/>
    <w:rsid w:val="004F254A"/>
    <w:rsid w:val="004F570D"/>
    <w:rsid w:val="004F7C9E"/>
    <w:rsid w:val="004F7E03"/>
    <w:rsid w:val="0050082F"/>
    <w:rsid w:val="005017EB"/>
    <w:rsid w:val="00501E43"/>
    <w:rsid w:val="0050225E"/>
    <w:rsid w:val="005032E6"/>
    <w:rsid w:val="0050484C"/>
    <w:rsid w:val="00504B3B"/>
    <w:rsid w:val="005071F4"/>
    <w:rsid w:val="00507830"/>
    <w:rsid w:val="005078FD"/>
    <w:rsid w:val="00510FFE"/>
    <w:rsid w:val="00512160"/>
    <w:rsid w:val="00512391"/>
    <w:rsid w:val="00512682"/>
    <w:rsid w:val="00512C6A"/>
    <w:rsid w:val="00513339"/>
    <w:rsid w:val="00514913"/>
    <w:rsid w:val="00515690"/>
    <w:rsid w:val="00515C25"/>
    <w:rsid w:val="00517091"/>
    <w:rsid w:val="005173F0"/>
    <w:rsid w:val="005178C5"/>
    <w:rsid w:val="00521011"/>
    <w:rsid w:val="0052315A"/>
    <w:rsid w:val="00523697"/>
    <w:rsid w:val="00524B1B"/>
    <w:rsid w:val="00526B54"/>
    <w:rsid w:val="00530459"/>
    <w:rsid w:val="00530FD7"/>
    <w:rsid w:val="00531DD2"/>
    <w:rsid w:val="00532BC2"/>
    <w:rsid w:val="00532ED6"/>
    <w:rsid w:val="00535D3C"/>
    <w:rsid w:val="00536BF8"/>
    <w:rsid w:val="005377A9"/>
    <w:rsid w:val="005379A5"/>
    <w:rsid w:val="00542429"/>
    <w:rsid w:val="00542614"/>
    <w:rsid w:val="00542633"/>
    <w:rsid w:val="00544891"/>
    <w:rsid w:val="00544B97"/>
    <w:rsid w:val="005458D5"/>
    <w:rsid w:val="005467B2"/>
    <w:rsid w:val="005468F9"/>
    <w:rsid w:val="00546E67"/>
    <w:rsid w:val="00547701"/>
    <w:rsid w:val="00550F50"/>
    <w:rsid w:val="005546D9"/>
    <w:rsid w:val="005571CC"/>
    <w:rsid w:val="005577A2"/>
    <w:rsid w:val="00561BC9"/>
    <w:rsid w:val="00563375"/>
    <w:rsid w:val="005658C2"/>
    <w:rsid w:val="00567E84"/>
    <w:rsid w:val="0057156B"/>
    <w:rsid w:val="00573262"/>
    <w:rsid w:val="00574B80"/>
    <w:rsid w:val="00576A25"/>
    <w:rsid w:val="00580DBC"/>
    <w:rsid w:val="00580F5A"/>
    <w:rsid w:val="00582B4D"/>
    <w:rsid w:val="00584CD3"/>
    <w:rsid w:val="00586965"/>
    <w:rsid w:val="00586C0A"/>
    <w:rsid w:val="00586D79"/>
    <w:rsid w:val="00586FE6"/>
    <w:rsid w:val="00587E35"/>
    <w:rsid w:val="00590FE2"/>
    <w:rsid w:val="00591028"/>
    <w:rsid w:val="00591780"/>
    <w:rsid w:val="005956A5"/>
    <w:rsid w:val="00596AF4"/>
    <w:rsid w:val="005A00AC"/>
    <w:rsid w:val="005A047B"/>
    <w:rsid w:val="005A1C75"/>
    <w:rsid w:val="005A3855"/>
    <w:rsid w:val="005B0630"/>
    <w:rsid w:val="005B52D0"/>
    <w:rsid w:val="005C22C6"/>
    <w:rsid w:val="005C3179"/>
    <w:rsid w:val="005C5970"/>
    <w:rsid w:val="005C61B0"/>
    <w:rsid w:val="005C6305"/>
    <w:rsid w:val="005D2D99"/>
    <w:rsid w:val="005D30F1"/>
    <w:rsid w:val="005D4187"/>
    <w:rsid w:val="005D6014"/>
    <w:rsid w:val="005D68F9"/>
    <w:rsid w:val="005D74CF"/>
    <w:rsid w:val="005E10D5"/>
    <w:rsid w:val="005E1BB0"/>
    <w:rsid w:val="005E32C0"/>
    <w:rsid w:val="005E54D2"/>
    <w:rsid w:val="005E6A5D"/>
    <w:rsid w:val="005E7B34"/>
    <w:rsid w:val="005F13BC"/>
    <w:rsid w:val="005F3157"/>
    <w:rsid w:val="005F4238"/>
    <w:rsid w:val="005F4BAE"/>
    <w:rsid w:val="005F5FE2"/>
    <w:rsid w:val="005F6D89"/>
    <w:rsid w:val="005F7F8F"/>
    <w:rsid w:val="00601C2F"/>
    <w:rsid w:val="00601FB9"/>
    <w:rsid w:val="00602930"/>
    <w:rsid w:val="00603551"/>
    <w:rsid w:val="0060448A"/>
    <w:rsid w:val="00605269"/>
    <w:rsid w:val="00605E0A"/>
    <w:rsid w:val="00605F8C"/>
    <w:rsid w:val="00606C00"/>
    <w:rsid w:val="006130F8"/>
    <w:rsid w:val="006136B2"/>
    <w:rsid w:val="006168FB"/>
    <w:rsid w:val="00621B2B"/>
    <w:rsid w:val="00622E77"/>
    <w:rsid w:val="006238C1"/>
    <w:rsid w:val="00623DFF"/>
    <w:rsid w:val="00624E44"/>
    <w:rsid w:val="0062625A"/>
    <w:rsid w:val="00627172"/>
    <w:rsid w:val="00631A1A"/>
    <w:rsid w:val="00633DFD"/>
    <w:rsid w:val="00636039"/>
    <w:rsid w:val="00636DB3"/>
    <w:rsid w:val="006418DF"/>
    <w:rsid w:val="0064211B"/>
    <w:rsid w:val="00643645"/>
    <w:rsid w:val="00645CE5"/>
    <w:rsid w:val="00646A41"/>
    <w:rsid w:val="006471D1"/>
    <w:rsid w:val="00650B9B"/>
    <w:rsid w:val="00655786"/>
    <w:rsid w:val="006558F5"/>
    <w:rsid w:val="00655EB9"/>
    <w:rsid w:val="00657B5D"/>
    <w:rsid w:val="00657CA3"/>
    <w:rsid w:val="0066124C"/>
    <w:rsid w:val="00661FE0"/>
    <w:rsid w:val="00663427"/>
    <w:rsid w:val="00663C87"/>
    <w:rsid w:val="00664F45"/>
    <w:rsid w:val="00666854"/>
    <w:rsid w:val="0066764F"/>
    <w:rsid w:val="00671500"/>
    <w:rsid w:val="006731EA"/>
    <w:rsid w:val="006734E4"/>
    <w:rsid w:val="00673855"/>
    <w:rsid w:val="00674B76"/>
    <w:rsid w:val="00676A36"/>
    <w:rsid w:val="006777F8"/>
    <w:rsid w:val="006779A6"/>
    <w:rsid w:val="00677B8C"/>
    <w:rsid w:val="00680861"/>
    <w:rsid w:val="00680E63"/>
    <w:rsid w:val="00681606"/>
    <w:rsid w:val="00681C4A"/>
    <w:rsid w:val="00682724"/>
    <w:rsid w:val="00683526"/>
    <w:rsid w:val="006845A5"/>
    <w:rsid w:val="00685132"/>
    <w:rsid w:val="00685B21"/>
    <w:rsid w:val="00686498"/>
    <w:rsid w:val="00687669"/>
    <w:rsid w:val="0068793C"/>
    <w:rsid w:val="00691662"/>
    <w:rsid w:val="00691664"/>
    <w:rsid w:val="006927CF"/>
    <w:rsid w:val="00694FE5"/>
    <w:rsid w:val="006977C5"/>
    <w:rsid w:val="006A041E"/>
    <w:rsid w:val="006A0C2D"/>
    <w:rsid w:val="006A123F"/>
    <w:rsid w:val="006A25BA"/>
    <w:rsid w:val="006A306C"/>
    <w:rsid w:val="006A4B2E"/>
    <w:rsid w:val="006A4BBD"/>
    <w:rsid w:val="006A55CA"/>
    <w:rsid w:val="006A634B"/>
    <w:rsid w:val="006A64EB"/>
    <w:rsid w:val="006B0DD2"/>
    <w:rsid w:val="006B1A92"/>
    <w:rsid w:val="006B4D94"/>
    <w:rsid w:val="006B5AB5"/>
    <w:rsid w:val="006B7891"/>
    <w:rsid w:val="006C0812"/>
    <w:rsid w:val="006C0F93"/>
    <w:rsid w:val="006C3851"/>
    <w:rsid w:val="006C42FA"/>
    <w:rsid w:val="006C6F85"/>
    <w:rsid w:val="006C7AA3"/>
    <w:rsid w:val="006D004E"/>
    <w:rsid w:val="006D0870"/>
    <w:rsid w:val="006D0F94"/>
    <w:rsid w:val="006D1EE4"/>
    <w:rsid w:val="006D2022"/>
    <w:rsid w:val="006D4A9B"/>
    <w:rsid w:val="006D5261"/>
    <w:rsid w:val="006D53E2"/>
    <w:rsid w:val="006D6F44"/>
    <w:rsid w:val="006E0CB9"/>
    <w:rsid w:val="006E2022"/>
    <w:rsid w:val="006E3048"/>
    <w:rsid w:val="006E33C2"/>
    <w:rsid w:val="006E3613"/>
    <w:rsid w:val="006E388D"/>
    <w:rsid w:val="006F038D"/>
    <w:rsid w:val="006F4559"/>
    <w:rsid w:val="006F5989"/>
    <w:rsid w:val="006F5D4F"/>
    <w:rsid w:val="007004A2"/>
    <w:rsid w:val="00705E10"/>
    <w:rsid w:val="00706186"/>
    <w:rsid w:val="00707278"/>
    <w:rsid w:val="0070749B"/>
    <w:rsid w:val="0071118B"/>
    <w:rsid w:val="007112C2"/>
    <w:rsid w:val="00713E15"/>
    <w:rsid w:val="007150BB"/>
    <w:rsid w:val="00716116"/>
    <w:rsid w:val="007203C0"/>
    <w:rsid w:val="00721EAD"/>
    <w:rsid w:val="00721EC5"/>
    <w:rsid w:val="007275BC"/>
    <w:rsid w:val="00732D30"/>
    <w:rsid w:val="0073490E"/>
    <w:rsid w:val="0073623E"/>
    <w:rsid w:val="00736D75"/>
    <w:rsid w:val="0073793E"/>
    <w:rsid w:val="00737F5D"/>
    <w:rsid w:val="00740491"/>
    <w:rsid w:val="00740831"/>
    <w:rsid w:val="007415C2"/>
    <w:rsid w:val="00742B54"/>
    <w:rsid w:val="00743FFE"/>
    <w:rsid w:val="00744BDF"/>
    <w:rsid w:val="0074502F"/>
    <w:rsid w:val="00745CC0"/>
    <w:rsid w:val="00751FAF"/>
    <w:rsid w:val="00754160"/>
    <w:rsid w:val="007544D8"/>
    <w:rsid w:val="0075497A"/>
    <w:rsid w:val="00754CA4"/>
    <w:rsid w:val="00755E68"/>
    <w:rsid w:val="00756166"/>
    <w:rsid w:val="007564F2"/>
    <w:rsid w:val="0075682B"/>
    <w:rsid w:val="007606F5"/>
    <w:rsid w:val="00760BD2"/>
    <w:rsid w:val="007645AF"/>
    <w:rsid w:val="0076543C"/>
    <w:rsid w:val="00766ACA"/>
    <w:rsid w:val="007671A0"/>
    <w:rsid w:val="0077193F"/>
    <w:rsid w:val="00773611"/>
    <w:rsid w:val="00773C90"/>
    <w:rsid w:val="00774899"/>
    <w:rsid w:val="00774D78"/>
    <w:rsid w:val="00775558"/>
    <w:rsid w:val="007764C1"/>
    <w:rsid w:val="00781E8C"/>
    <w:rsid w:val="00782ACD"/>
    <w:rsid w:val="00782ED0"/>
    <w:rsid w:val="007833B1"/>
    <w:rsid w:val="00783981"/>
    <w:rsid w:val="00784056"/>
    <w:rsid w:val="00784A4A"/>
    <w:rsid w:val="00786753"/>
    <w:rsid w:val="007904B0"/>
    <w:rsid w:val="00791B97"/>
    <w:rsid w:val="0079220B"/>
    <w:rsid w:val="007930E1"/>
    <w:rsid w:val="007A06FC"/>
    <w:rsid w:val="007A127C"/>
    <w:rsid w:val="007A251F"/>
    <w:rsid w:val="007B124B"/>
    <w:rsid w:val="007B1A02"/>
    <w:rsid w:val="007B2881"/>
    <w:rsid w:val="007B2A29"/>
    <w:rsid w:val="007B2B27"/>
    <w:rsid w:val="007B4F48"/>
    <w:rsid w:val="007B6467"/>
    <w:rsid w:val="007C0832"/>
    <w:rsid w:val="007C50CB"/>
    <w:rsid w:val="007C53A5"/>
    <w:rsid w:val="007C544F"/>
    <w:rsid w:val="007C5EC2"/>
    <w:rsid w:val="007C6669"/>
    <w:rsid w:val="007C6EE8"/>
    <w:rsid w:val="007D00F4"/>
    <w:rsid w:val="007D1223"/>
    <w:rsid w:val="007D1D0A"/>
    <w:rsid w:val="007E0948"/>
    <w:rsid w:val="007E1932"/>
    <w:rsid w:val="007E61F2"/>
    <w:rsid w:val="007E7FEC"/>
    <w:rsid w:val="007F0B1C"/>
    <w:rsid w:val="007F19CD"/>
    <w:rsid w:val="007F2943"/>
    <w:rsid w:val="007F46E0"/>
    <w:rsid w:val="007F5A4A"/>
    <w:rsid w:val="007F6379"/>
    <w:rsid w:val="007F7DD2"/>
    <w:rsid w:val="00800C8B"/>
    <w:rsid w:val="008014CC"/>
    <w:rsid w:val="00804667"/>
    <w:rsid w:val="00807C43"/>
    <w:rsid w:val="00807CF4"/>
    <w:rsid w:val="00810406"/>
    <w:rsid w:val="00811028"/>
    <w:rsid w:val="00811D1A"/>
    <w:rsid w:val="00820AA2"/>
    <w:rsid w:val="008216A0"/>
    <w:rsid w:val="00822221"/>
    <w:rsid w:val="00823A99"/>
    <w:rsid w:val="00824044"/>
    <w:rsid w:val="00825145"/>
    <w:rsid w:val="008270EA"/>
    <w:rsid w:val="00827547"/>
    <w:rsid w:val="008303CA"/>
    <w:rsid w:val="00830AD1"/>
    <w:rsid w:val="008313FC"/>
    <w:rsid w:val="00831915"/>
    <w:rsid w:val="0083205B"/>
    <w:rsid w:val="00833033"/>
    <w:rsid w:val="00835A2F"/>
    <w:rsid w:val="0084035A"/>
    <w:rsid w:val="00843704"/>
    <w:rsid w:val="00850728"/>
    <w:rsid w:val="00853AB4"/>
    <w:rsid w:val="00854676"/>
    <w:rsid w:val="00855B24"/>
    <w:rsid w:val="00857701"/>
    <w:rsid w:val="008606B6"/>
    <w:rsid w:val="00862221"/>
    <w:rsid w:val="008624F2"/>
    <w:rsid w:val="008629C0"/>
    <w:rsid w:val="00862E00"/>
    <w:rsid w:val="00862EE0"/>
    <w:rsid w:val="0086375C"/>
    <w:rsid w:val="008665E3"/>
    <w:rsid w:val="00866690"/>
    <w:rsid w:val="008666AF"/>
    <w:rsid w:val="0086732A"/>
    <w:rsid w:val="0087159E"/>
    <w:rsid w:val="00871A60"/>
    <w:rsid w:val="00871E71"/>
    <w:rsid w:val="0087234A"/>
    <w:rsid w:val="008734C0"/>
    <w:rsid w:val="00875A56"/>
    <w:rsid w:val="0087749F"/>
    <w:rsid w:val="00882668"/>
    <w:rsid w:val="0088307A"/>
    <w:rsid w:val="00883433"/>
    <w:rsid w:val="00884E6F"/>
    <w:rsid w:val="0088542F"/>
    <w:rsid w:val="008859F6"/>
    <w:rsid w:val="00885F77"/>
    <w:rsid w:val="00891606"/>
    <w:rsid w:val="00893511"/>
    <w:rsid w:val="0089381A"/>
    <w:rsid w:val="00893AE5"/>
    <w:rsid w:val="00896BED"/>
    <w:rsid w:val="00897467"/>
    <w:rsid w:val="008A274B"/>
    <w:rsid w:val="008A3062"/>
    <w:rsid w:val="008A51D7"/>
    <w:rsid w:val="008A7805"/>
    <w:rsid w:val="008B1385"/>
    <w:rsid w:val="008B3650"/>
    <w:rsid w:val="008B393B"/>
    <w:rsid w:val="008B4BE9"/>
    <w:rsid w:val="008B6B0F"/>
    <w:rsid w:val="008B7D9A"/>
    <w:rsid w:val="008C59DA"/>
    <w:rsid w:val="008C64BD"/>
    <w:rsid w:val="008C6A87"/>
    <w:rsid w:val="008C6D60"/>
    <w:rsid w:val="008C706E"/>
    <w:rsid w:val="008D1EF2"/>
    <w:rsid w:val="008D30A1"/>
    <w:rsid w:val="008D30D5"/>
    <w:rsid w:val="008D41D9"/>
    <w:rsid w:val="008D4F2F"/>
    <w:rsid w:val="008D73F7"/>
    <w:rsid w:val="008D7509"/>
    <w:rsid w:val="008D7E47"/>
    <w:rsid w:val="008E037D"/>
    <w:rsid w:val="008E03CF"/>
    <w:rsid w:val="008E34DE"/>
    <w:rsid w:val="008E3EF4"/>
    <w:rsid w:val="008E519A"/>
    <w:rsid w:val="008E59FA"/>
    <w:rsid w:val="008E6A78"/>
    <w:rsid w:val="008F0B3F"/>
    <w:rsid w:val="008F56E4"/>
    <w:rsid w:val="008F5740"/>
    <w:rsid w:val="008F57EF"/>
    <w:rsid w:val="008F624D"/>
    <w:rsid w:val="008F6314"/>
    <w:rsid w:val="00900C0F"/>
    <w:rsid w:val="00900D51"/>
    <w:rsid w:val="00901C4D"/>
    <w:rsid w:val="009026DB"/>
    <w:rsid w:val="009042C1"/>
    <w:rsid w:val="00905010"/>
    <w:rsid w:val="009054AD"/>
    <w:rsid w:val="00905828"/>
    <w:rsid w:val="00907206"/>
    <w:rsid w:val="009075A4"/>
    <w:rsid w:val="00907E7B"/>
    <w:rsid w:val="0091373B"/>
    <w:rsid w:val="00913985"/>
    <w:rsid w:val="00914320"/>
    <w:rsid w:val="0091607B"/>
    <w:rsid w:val="009172C8"/>
    <w:rsid w:val="00920A64"/>
    <w:rsid w:val="00920C04"/>
    <w:rsid w:val="0092138A"/>
    <w:rsid w:val="0092144A"/>
    <w:rsid w:val="009266C1"/>
    <w:rsid w:val="009275A2"/>
    <w:rsid w:val="0093561A"/>
    <w:rsid w:val="00941E85"/>
    <w:rsid w:val="00943E7A"/>
    <w:rsid w:val="00944232"/>
    <w:rsid w:val="00944DD6"/>
    <w:rsid w:val="009463B3"/>
    <w:rsid w:val="00952BDA"/>
    <w:rsid w:val="00954E2E"/>
    <w:rsid w:val="00956000"/>
    <w:rsid w:val="00956131"/>
    <w:rsid w:val="00956CFD"/>
    <w:rsid w:val="009619FD"/>
    <w:rsid w:val="00961ADE"/>
    <w:rsid w:val="0096473B"/>
    <w:rsid w:val="0096718C"/>
    <w:rsid w:val="00967E8F"/>
    <w:rsid w:val="00967F33"/>
    <w:rsid w:val="0097154B"/>
    <w:rsid w:val="009723D5"/>
    <w:rsid w:val="00972827"/>
    <w:rsid w:val="009729F3"/>
    <w:rsid w:val="00972E9D"/>
    <w:rsid w:val="00974708"/>
    <w:rsid w:val="00975B23"/>
    <w:rsid w:val="00975FEE"/>
    <w:rsid w:val="0097625D"/>
    <w:rsid w:val="009766A5"/>
    <w:rsid w:val="00976F8A"/>
    <w:rsid w:val="00977E52"/>
    <w:rsid w:val="00980108"/>
    <w:rsid w:val="00980A3B"/>
    <w:rsid w:val="00980F21"/>
    <w:rsid w:val="00981F5B"/>
    <w:rsid w:val="00982DEA"/>
    <w:rsid w:val="0098326D"/>
    <w:rsid w:val="0098329E"/>
    <w:rsid w:val="009838B2"/>
    <w:rsid w:val="00983FC9"/>
    <w:rsid w:val="0098507B"/>
    <w:rsid w:val="00985782"/>
    <w:rsid w:val="009864BF"/>
    <w:rsid w:val="00986ACA"/>
    <w:rsid w:val="00987124"/>
    <w:rsid w:val="009873A8"/>
    <w:rsid w:val="0099058E"/>
    <w:rsid w:val="00991767"/>
    <w:rsid w:val="00992595"/>
    <w:rsid w:val="00993FC5"/>
    <w:rsid w:val="0099414E"/>
    <w:rsid w:val="009966A2"/>
    <w:rsid w:val="00996DA7"/>
    <w:rsid w:val="009A0AD2"/>
    <w:rsid w:val="009A1A68"/>
    <w:rsid w:val="009A1BE4"/>
    <w:rsid w:val="009A1CF1"/>
    <w:rsid w:val="009A1DB3"/>
    <w:rsid w:val="009A42A4"/>
    <w:rsid w:val="009B0B7C"/>
    <w:rsid w:val="009B28AA"/>
    <w:rsid w:val="009B385B"/>
    <w:rsid w:val="009B38B6"/>
    <w:rsid w:val="009B40DF"/>
    <w:rsid w:val="009B6EA6"/>
    <w:rsid w:val="009B7219"/>
    <w:rsid w:val="009C0215"/>
    <w:rsid w:val="009C13EB"/>
    <w:rsid w:val="009C2CBD"/>
    <w:rsid w:val="009C3A96"/>
    <w:rsid w:val="009C44C6"/>
    <w:rsid w:val="009C4F5E"/>
    <w:rsid w:val="009C5862"/>
    <w:rsid w:val="009C5C3A"/>
    <w:rsid w:val="009C7E46"/>
    <w:rsid w:val="009D0286"/>
    <w:rsid w:val="009D179C"/>
    <w:rsid w:val="009D324E"/>
    <w:rsid w:val="009D464B"/>
    <w:rsid w:val="009D4FC8"/>
    <w:rsid w:val="009D5EAB"/>
    <w:rsid w:val="009D71E4"/>
    <w:rsid w:val="009E28D3"/>
    <w:rsid w:val="009E2F99"/>
    <w:rsid w:val="009E4E79"/>
    <w:rsid w:val="009E5FBF"/>
    <w:rsid w:val="009E6F6B"/>
    <w:rsid w:val="009F1804"/>
    <w:rsid w:val="009F31E7"/>
    <w:rsid w:val="009F4F51"/>
    <w:rsid w:val="009F6A0B"/>
    <w:rsid w:val="009F6A62"/>
    <w:rsid w:val="009F6BFF"/>
    <w:rsid w:val="009F7950"/>
    <w:rsid w:val="00A00EB7"/>
    <w:rsid w:val="00A018D9"/>
    <w:rsid w:val="00A0314F"/>
    <w:rsid w:val="00A046EE"/>
    <w:rsid w:val="00A05F1F"/>
    <w:rsid w:val="00A072C1"/>
    <w:rsid w:val="00A07696"/>
    <w:rsid w:val="00A10E1B"/>
    <w:rsid w:val="00A1287A"/>
    <w:rsid w:val="00A1291C"/>
    <w:rsid w:val="00A13476"/>
    <w:rsid w:val="00A140D5"/>
    <w:rsid w:val="00A15C59"/>
    <w:rsid w:val="00A15F0B"/>
    <w:rsid w:val="00A1768E"/>
    <w:rsid w:val="00A211EA"/>
    <w:rsid w:val="00A222AF"/>
    <w:rsid w:val="00A249AD"/>
    <w:rsid w:val="00A255CC"/>
    <w:rsid w:val="00A26081"/>
    <w:rsid w:val="00A269A3"/>
    <w:rsid w:val="00A27D6B"/>
    <w:rsid w:val="00A30130"/>
    <w:rsid w:val="00A316E7"/>
    <w:rsid w:val="00A333DB"/>
    <w:rsid w:val="00A3356C"/>
    <w:rsid w:val="00A3383A"/>
    <w:rsid w:val="00A35CC7"/>
    <w:rsid w:val="00A36A47"/>
    <w:rsid w:val="00A3756B"/>
    <w:rsid w:val="00A37E9A"/>
    <w:rsid w:val="00A409D7"/>
    <w:rsid w:val="00A420A8"/>
    <w:rsid w:val="00A47569"/>
    <w:rsid w:val="00A51921"/>
    <w:rsid w:val="00A524CE"/>
    <w:rsid w:val="00A538EA"/>
    <w:rsid w:val="00A606F5"/>
    <w:rsid w:val="00A61B4C"/>
    <w:rsid w:val="00A61DEB"/>
    <w:rsid w:val="00A62EFC"/>
    <w:rsid w:val="00A67958"/>
    <w:rsid w:val="00A67D75"/>
    <w:rsid w:val="00A709ED"/>
    <w:rsid w:val="00A70E48"/>
    <w:rsid w:val="00A717C8"/>
    <w:rsid w:val="00A72027"/>
    <w:rsid w:val="00A722B3"/>
    <w:rsid w:val="00A7236F"/>
    <w:rsid w:val="00A72461"/>
    <w:rsid w:val="00A73D2A"/>
    <w:rsid w:val="00A73EA3"/>
    <w:rsid w:val="00A7410B"/>
    <w:rsid w:val="00A75638"/>
    <w:rsid w:val="00A83AC6"/>
    <w:rsid w:val="00A83E57"/>
    <w:rsid w:val="00A83FB9"/>
    <w:rsid w:val="00A8598A"/>
    <w:rsid w:val="00A85B78"/>
    <w:rsid w:val="00A85E39"/>
    <w:rsid w:val="00A92502"/>
    <w:rsid w:val="00A94B72"/>
    <w:rsid w:val="00AA1863"/>
    <w:rsid w:val="00AA2D8D"/>
    <w:rsid w:val="00AA4FEC"/>
    <w:rsid w:val="00AA58E5"/>
    <w:rsid w:val="00AA7026"/>
    <w:rsid w:val="00AB3801"/>
    <w:rsid w:val="00AB382F"/>
    <w:rsid w:val="00AB3BC6"/>
    <w:rsid w:val="00AB3D99"/>
    <w:rsid w:val="00AB3E3F"/>
    <w:rsid w:val="00AB41D0"/>
    <w:rsid w:val="00AB61DC"/>
    <w:rsid w:val="00AB6D43"/>
    <w:rsid w:val="00AB74BC"/>
    <w:rsid w:val="00AB7587"/>
    <w:rsid w:val="00AB7882"/>
    <w:rsid w:val="00AB7B74"/>
    <w:rsid w:val="00AC098F"/>
    <w:rsid w:val="00AC1F2B"/>
    <w:rsid w:val="00AC2A5E"/>
    <w:rsid w:val="00AC5314"/>
    <w:rsid w:val="00AC72C9"/>
    <w:rsid w:val="00AD1DE5"/>
    <w:rsid w:val="00AD3D61"/>
    <w:rsid w:val="00AD677D"/>
    <w:rsid w:val="00AE1F09"/>
    <w:rsid w:val="00AE2688"/>
    <w:rsid w:val="00AE2D2E"/>
    <w:rsid w:val="00AE2DF1"/>
    <w:rsid w:val="00AE50A7"/>
    <w:rsid w:val="00AE790F"/>
    <w:rsid w:val="00AF1CC8"/>
    <w:rsid w:val="00AF1FFF"/>
    <w:rsid w:val="00AF2859"/>
    <w:rsid w:val="00AF3F90"/>
    <w:rsid w:val="00AF5C0B"/>
    <w:rsid w:val="00B0074B"/>
    <w:rsid w:val="00B009A3"/>
    <w:rsid w:val="00B016E7"/>
    <w:rsid w:val="00B03A23"/>
    <w:rsid w:val="00B05393"/>
    <w:rsid w:val="00B05D30"/>
    <w:rsid w:val="00B0636B"/>
    <w:rsid w:val="00B07706"/>
    <w:rsid w:val="00B10534"/>
    <w:rsid w:val="00B105A6"/>
    <w:rsid w:val="00B13E1E"/>
    <w:rsid w:val="00B14A15"/>
    <w:rsid w:val="00B175BE"/>
    <w:rsid w:val="00B17942"/>
    <w:rsid w:val="00B20906"/>
    <w:rsid w:val="00B235CA"/>
    <w:rsid w:val="00B23666"/>
    <w:rsid w:val="00B237C2"/>
    <w:rsid w:val="00B2457D"/>
    <w:rsid w:val="00B245E3"/>
    <w:rsid w:val="00B2624C"/>
    <w:rsid w:val="00B262EA"/>
    <w:rsid w:val="00B33BB5"/>
    <w:rsid w:val="00B3515B"/>
    <w:rsid w:val="00B36EBE"/>
    <w:rsid w:val="00B36FD2"/>
    <w:rsid w:val="00B51935"/>
    <w:rsid w:val="00B52175"/>
    <w:rsid w:val="00B53B63"/>
    <w:rsid w:val="00B55C05"/>
    <w:rsid w:val="00B5724B"/>
    <w:rsid w:val="00B60475"/>
    <w:rsid w:val="00B622B0"/>
    <w:rsid w:val="00B6231F"/>
    <w:rsid w:val="00B64E2F"/>
    <w:rsid w:val="00B6542A"/>
    <w:rsid w:val="00B67164"/>
    <w:rsid w:val="00B67A0F"/>
    <w:rsid w:val="00B67B28"/>
    <w:rsid w:val="00B74AA6"/>
    <w:rsid w:val="00B76168"/>
    <w:rsid w:val="00B76FD8"/>
    <w:rsid w:val="00B7772E"/>
    <w:rsid w:val="00B834F0"/>
    <w:rsid w:val="00B8664E"/>
    <w:rsid w:val="00B87CCB"/>
    <w:rsid w:val="00B90CB6"/>
    <w:rsid w:val="00B90F6F"/>
    <w:rsid w:val="00B926EF"/>
    <w:rsid w:val="00B933D4"/>
    <w:rsid w:val="00B94AF8"/>
    <w:rsid w:val="00B95CF6"/>
    <w:rsid w:val="00B97CFC"/>
    <w:rsid w:val="00BA0EF9"/>
    <w:rsid w:val="00BA1071"/>
    <w:rsid w:val="00BA290E"/>
    <w:rsid w:val="00BA43E4"/>
    <w:rsid w:val="00BA6FB2"/>
    <w:rsid w:val="00BC0FBE"/>
    <w:rsid w:val="00BC2A3E"/>
    <w:rsid w:val="00BC2E0D"/>
    <w:rsid w:val="00BC438E"/>
    <w:rsid w:val="00BC479D"/>
    <w:rsid w:val="00BC4D8B"/>
    <w:rsid w:val="00BC657F"/>
    <w:rsid w:val="00BC73C7"/>
    <w:rsid w:val="00BD1482"/>
    <w:rsid w:val="00BD1BF5"/>
    <w:rsid w:val="00BD2053"/>
    <w:rsid w:val="00BD428A"/>
    <w:rsid w:val="00BD5B07"/>
    <w:rsid w:val="00BD636D"/>
    <w:rsid w:val="00BD6F3C"/>
    <w:rsid w:val="00BD7AAA"/>
    <w:rsid w:val="00BE1379"/>
    <w:rsid w:val="00BE2AA7"/>
    <w:rsid w:val="00BE2F83"/>
    <w:rsid w:val="00BE4B95"/>
    <w:rsid w:val="00BE4CF1"/>
    <w:rsid w:val="00BE671A"/>
    <w:rsid w:val="00BE6ABE"/>
    <w:rsid w:val="00BE787A"/>
    <w:rsid w:val="00BE7BC8"/>
    <w:rsid w:val="00BE7C23"/>
    <w:rsid w:val="00BE7D0F"/>
    <w:rsid w:val="00BE7DDF"/>
    <w:rsid w:val="00BF153C"/>
    <w:rsid w:val="00BF21D3"/>
    <w:rsid w:val="00BF2475"/>
    <w:rsid w:val="00BF476D"/>
    <w:rsid w:val="00BF74F8"/>
    <w:rsid w:val="00BF767A"/>
    <w:rsid w:val="00C026FC"/>
    <w:rsid w:val="00C047F0"/>
    <w:rsid w:val="00C07A13"/>
    <w:rsid w:val="00C07E34"/>
    <w:rsid w:val="00C11874"/>
    <w:rsid w:val="00C127A5"/>
    <w:rsid w:val="00C1385A"/>
    <w:rsid w:val="00C14A8E"/>
    <w:rsid w:val="00C17120"/>
    <w:rsid w:val="00C244D6"/>
    <w:rsid w:val="00C2546E"/>
    <w:rsid w:val="00C26B89"/>
    <w:rsid w:val="00C318B7"/>
    <w:rsid w:val="00C33D32"/>
    <w:rsid w:val="00C33D3B"/>
    <w:rsid w:val="00C3441F"/>
    <w:rsid w:val="00C3488C"/>
    <w:rsid w:val="00C34BD0"/>
    <w:rsid w:val="00C35211"/>
    <w:rsid w:val="00C35F8C"/>
    <w:rsid w:val="00C379E6"/>
    <w:rsid w:val="00C41D22"/>
    <w:rsid w:val="00C42362"/>
    <w:rsid w:val="00C44719"/>
    <w:rsid w:val="00C5172E"/>
    <w:rsid w:val="00C517A4"/>
    <w:rsid w:val="00C52938"/>
    <w:rsid w:val="00C609B5"/>
    <w:rsid w:val="00C6108C"/>
    <w:rsid w:val="00C64020"/>
    <w:rsid w:val="00C641C9"/>
    <w:rsid w:val="00C64D22"/>
    <w:rsid w:val="00C66359"/>
    <w:rsid w:val="00C67CD9"/>
    <w:rsid w:val="00C67F61"/>
    <w:rsid w:val="00C704D4"/>
    <w:rsid w:val="00C7110F"/>
    <w:rsid w:val="00C713DD"/>
    <w:rsid w:val="00C715E1"/>
    <w:rsid w:val="00C72D65"/>
    <w:rsid w:val="00C74FD5"/>
    <w:rsid w:val="00C80DA6"/>
    <w:rsid w:val="00C81437"/>
    <w:rsid w:val="00C82535"/>
    <w:rsid w:val="00C84270"/>
    <w:rsid w:val="00C850BE"/>
    <w:rsid w:val="00C90A04"/>
    <w:rsid w:val="00C91DA4"/>
    <w:rsid w:val="00C9314F"/>
    <w:rsid w:val="00C94E4D"/>
    <w:rsid w:val="00CA1CFE"/>
    <w:rsid w:val="00CA238B"/>
    <w:rsid w:val="00CA3A72"/>
    <w:rsid w:val="00CA51FE"/>
    <w:rsid w:val="00CB2016"/>
    <w:rsid w:val="00CB24A6"/>
    <w:rsid w:val="00CB2E3C"/>
    <w:rsid w:val="00CB3F5A"/>
    <w:rsid w:val="00CB493B"/>
    <w:rsid w:val="00CB6148"/>
    <w:rsid w:val="00CC0F5D"/>
    <w:rsid w:val="00CC25A1"/>
    <w:rsid w:val="00CC2755"/>
    <w:rsid w:val="00CC3CAA"/>
    <w:rsid w:val="00CC4963"/>
    <w:rsid w:val="00CC56A3"/>
    <w:rsid w:val="00CC6AAB"/>
    <w:rsid w:val="00CC7DBD"/>
    <w:rsid w:val="00CD605F"/>
    <w:rsid w:val="00CD7035"/>
    <w:rsid w:val="00CD7838"/>
    <w:rsid w:val="00CE0FE4"/>
    <w:rsid w:val="00CE1435"/>
    <w:rsid w:val="00CE19FC"/>
    <w:rsid w:val="00CE1C64"/>
    <w:rsid w:val="00CE1CC1"/>
    <w:rsid w:val="00CE42F2"/>
    <w:rsid w:val="00CE5302"/>
    <w:rsid w:val="00CE5CC2"/>
    <w:rsid w:val="00CE6A6F"/>
    <w:rsid w:val="00CE6AAF"/>
    <w:rsid w:val="00CF0521"/>
    <w:rsid w:val="00CF3D83"/>
    <w:rsid w:val="00CF4A79"/>
    <w:rsid w:val="00CF4D2C"/>
    <w:rsid w:val="00CF5666"/>
    <w:rsid w:val="00CF6D33"/>
    <w:rsid w:val="00CF6D45"/>
    <w:rsid w:val="00CF70B4"/>
    <w:rsid w:val="00D01913"/>
    <w:rsid w:val="00D01E25"/>
    <w:rsid w:val="00D030ED"/>
    <w:rsid w:val="00D05363"/>
    <w:rsid w:val="00D05381"/>
    <w:rsid w:val="00D05E5A"/>
    <w:rsid w:val="00D05FC5"/>
    <w:rsid w:val="00D07616"/>
    <w:rsid w:val="00D11506"/>
    <w:rsid w:val="00D11F3E"/>
    <w:rsid w:val="00D12216"/>
    <w:rsid w:val="00D12E98"/>
    <w:rsid w:val="00D1304A"/>
    <w:rsid w:val="00D158D4"/>
    <w:rsid w:val="00D15941"/>
    <w:rsid w:val="00D159C1"/>
    <w:rsid w:val="00D1604A"/>
    <w:rsid w:val="00D17062"/>
    <w:rsid w:val="00D17D2A"/>
    <w:rsid w:val="00D202AC"/>
    <w:rsid w:val="00D21FCC"/>
    <w:rsid w:val="00D22196"/>
    <w:rsid w:val="00D22DF9"/>
    <w:rsid w:val="00D23031"/>
    <w:rsid w:val="00D24F96"/>
    <w:rsid w:val="00D25857"/>
    <w:rsid w:val="00D30FD4"/>
    <w:rsid w:val="00D32649"/>
    <w:rsid w:val="00D35772"/>
    <w:rsid w:val="00D37402"/>
    <w:rsid w:val="00D40B2F"/>
    <w:rsid w:val="00D40F62"/>
    <w:rsid w:val="00D413EE"/>
    <w:rsid w:val="00D41677"/>
    <w:rsid w:val="00D4169E"/>
    <w:rsid w:val="00D41A11"/>
    <w:rsid w:val="00D41AFF"/>
    <w:rsid w:val="00D445B5"/>
    <w:rsid w:val="00D446C1"/>
    <w:rsid w:val="00D4544E"/>
    <w:rsid w:val="00D47098"/>
    <w:rsid w:val="00D517D1"/>
    <w:rsid w:val="00D521CD"/>
    <w:rsid w:val="00D55E3A"/>
    <w:rsid w:val="00D56153"/>
    <w:rsid w:val="00D5655B"/>
    <w:rsid w:val="00D575CB"/>
    <w:rsid w:val="00D6123D"/>
    <w:rsid w:val="00D62BFE"/>
    <w:rsid w:val="00D632F0"/>
    <w:rsid w:val="00D6339F"/>
    <w:rsid w:val="00D64600"/>
    <w:rsid w:val="00D6548D"/>
    <w:rsid w:val="00D65AC9"/>
    <w:rsid w:val="00D72E9F"/>
    <w:rsid w:val="00D748A8"/>
    <w:rsid w:val="00D811F1"/>
    <w:rsid w:val="00D82800"/>
    <w:rsid w:val="00D83B34"/>
    <w:rsid w:val="00D842E7"/>
    <w:rsid w:val="00D8526A"/>
    <w:rsid w:val="00D86574"/>
    <w:rsid w:val="00D87242"/>
    <w:rsid w:val="00D878D6"/>
    <w:rsid w:val="00D900F4"/>
    <w:rsid w:val="00D90103"/>
    <w:rsid w:val="00D947AC"/>
    <w:rsid w:val="00D948B4"/>
    <w:rsid w:val="00D95FBD"/>
    <w:rsid w:val="00D96158"/>
    <w:rsid w:val="00D97825"/>
    <w:rsid w:val="00D97A78"/>
    <w:rsid w:val="00DA0FAA"/>
    <w:rsid w:val="00DA210A"/>
    <w:rsid w:val="00DA4699"/>
    <w:rsid w:val="00DB1342"/>
    <w:rsid w:val="00DB1DBD"/>
    <w:rsid w:val="00DB2D3A"/>
    <w:rsid w:val="00DB3AD1"/>
    <w:rsid w:val="00DB43B0"/>
    <w:rsid w:val="00DB6157"/>
    <w:rsid w:val="00DC2BEF"/>
    <w:rsid w:val="00DC4568"/>
    <w:rsid w:val="00DC4B81"/>
    <w:rsid w:val="00DC5084"/>
    <w:rsid w:val="00DC6F2D"/>
    <w:rsid w:val="00DD10F8"/>
    <w:rsid w:val="00DD1F24"/>
    <w:rsid w:val="00DD340F"/>
    <w:rsid w:val="00DD3780"/>
    <w:rsid w:val="00DD38BD"/>
    <w:rsid w:val="00DD4D4F"/>
    <w:rsid w:val="00DD4F89"/>
    <w:rsid w:val="00DD647D"/>
    <w:rsid w:val="00DD7A72"/>
    <w:rsid w:val="00DD7ACF"/>
    <w:rsid w:val="00DD7D56"/>
    <w:rsid w:val="00DE04EC"/>
    <w:rsid w:val="00DE1551"/>
    <w:rsid w:val="00DE39C9"/>
    <w:rsid w:val="00DE4707"/>
    <w:rsid w:val="00DE6633"/>
    <w:rsid w:val="00DE6A0E"/>
    <w:rsid w:val="00DF27EC"/>
    <w:rsid w:val="00DF443A"/>
    <w:rsid w:val="00DF655F"/>
    <w:rsid w:val="00DF6C87"/>
    <w:rsid w:val="00E00E3D"/>
    <w:rsid w:val="00E01647"/>
    <w:rsid w:val="00E020C0"/>
    <w:rsid w:val="00E028EF"/>
    <w:rsid w:val="00E03931"/>
    <w:rsid w:val="00E0446C"/>
    <w:rsid w:val="00E04544"/>
    <w:rsid w:val="00E050EB"/>
    <w:rsid w:val="00E07622"/>
    <w:rsid w:val="00E10640"/>
    <w:rsid w:val="00E11E5D"/>
    <w:rsid w:val="00E12759"/>
    <w:rsid w:val="00E150A9"/>
    <w:rsid w:val="00E20173"/>
    <w:rsid w:val="00E24DCC"/>
    <w:rsid w:val="00E25A25"/>
    <w:rsid w:val="00E27219"/>
    <w:rsid w:val="00E2788C"/>
    <w:rsid w:val="00E30100"/>
    <w:rsid w:val="00E31BFE"/>
    <w:rsid w:val="00E32022"/>
    <w:rsid w:val="00E354F1"/>
    <w:rsid w:val="00E3640B"/>
    <w:rsid w:val="00E378CE"/>
    <w:rsid w:val="00E37C91"/>
    <w:rsid w:val="00E4013C"/>
    <w:rsid w:val="00E418AB"/>
    <w:rsid w:val="00E424F8"/>
    <w:rsid w:val="00E444B6"/>
    <w:rsid w:val="00E4512E"/>
    <w:rsid w:val="00E476E2"/>
    <w:rsid w:val="00E50C27"/>
    <w:rsid w:val="00E540E5"/>
    <w:rsid w:val="00E5425F"/>
    <w:rsid w:val="00E57094"/>
    <w:rsid w:val="00E5778F"/>
    <w:rsid w:val="00E6143E"/>
    <w:rsid w:val="00E63600"/>
    <w:rsid w:val="00E6544B"/>
    <w:rsid w:val="00E65620"/>
    <w:rsid w:val="00E660E9"/>
    <w:rsid w:val="00E66E32"/>
    <w:rsid w:val="00E679EA"/>
    <w:rsid w:val="00E7061A"/>
    <w:rsid w:val="00E71D5E"/>
    <w:rsid w:val="00E73BB3"/>
    <w:rsid w:val="00E752EB"/>
    <w:rsid w:val="00E7632F"/>
    <w:rsid w:val="00E7676B"/>
    <w:rsid w:val="00E767D4"/>
    <w:rsid w:val="00E803DD"/>
    <w:rsid w:val="00E860E9"/>
    <w:rsid w:val="00E8705C"/>
    <w:rsid w:val="00E8741B"/>
    <w:rsid w:val="00E921AE"/>
    <w:rsid w:val="00E92358"/>
    <w:rsid w:val="00E93A61"/>
    <w:rsid w:val="00E94380"/>
    <w:rsid w:val="00E96469"/>
    <w:rsid w:val="00E96AEB"/>
    <w:rsid w:val="00E974A4"/>
    <w:rsid w:val="00E97984"/>
    <w:rsid w:val="00E97C99"/>
    <w:rsid w:val="00EA0FD9"/>
    <w:rsid w:val="00EA1FBB"/>
    <w:rsid w:val="00EA377C"/>
    <w:rsid w:val="00EA55D6"/>
    <w:rsid w:val="00EA6513"/>
    <w:rsid w:val="00EB08C2"/>
    <w:rsid w:val="00EB1019"/>
    <w:rsid w:val="00EB29F3"/>
    <w:rsid w:val="00EB36EE"/>
    <w:rsid w:val="00EB5837"/>
    <w:rsid w:val="00EC0503"/>
    <w:rsid w:val="00EC07BC"/>
    <w:rsid w:val="00EC16A3"/>
    <w:rsid w:val="00EC3CD5"/>
    <w:rsid w:val="00EC520E"/>
    <w:rsid w:val="00EC54E9"/>
    <w:rsid w:val="00ED0542"/>
    <w:rsid w:val="00ED0E45"/>
    <w:rsid w:val="00ED1E3E"/>
    <w:rsid w:val="00ED3195"/>
    <w:rsid w:val="00ED38B8"/>
    <w:rsid w:val="00EE0A16"/>
    <w:rsid w:val="00EE0F3C"/>
    <w:rsid w:val="00EE1499"/>
    <w:rsid w:val="00EE35CD"/>
    <w:rsid w:val="00EE3EB0"/>
    <w:rsid w:val="00EE4829"/>
    <w:rsid w:val="00EE7BE5"/>
    <w:rsid w:val="00EF0EEB"/>
    <w:rsid w:val="00EF2445"/>
    <w:rsid w:val="00EF3DD2"/>
    <w:rsid w:val="00EF4747"/>
    <w:rsid w:val="00EF52D3"/>
    <w:rsid w:val="00EF75D8"/>
    <w:rsid w:val="00F003AC"/>
    <w:rsid w:val="00F004C4"/>
    <w:rsid w:val="00F03017"/>
    <w:rsid w:val="00F03ED3"/>
    <w:rsid w:val="00F07208"/>
    <w:rsid w:val="00F10AE2"/>
    <w:rsid w:val="00F10FB5"/>
    <w:rsid w:val="00F11B33"/>
    <w:rsid w:val="00F13E2A"/>
    <w:rsid w:val="00F14736"/>
    <w:rsid w:val="00F14ADF"/>
    <w:rsid w:val="00F1510E"/>
    <w:rsid w:val="00F1611B"/>
    <w:rsid w:val="00F16E08"/>
    <w:rsid w:val="00F1750F"/>
    <w:rsid w:val="00F179B6"/>
    <w:rsid w:val="00F21816"/>
    <w:rsid w:val="00F2344B"/>
    <w:rsid w:val="00F24A66"/>
    <w:rsid w:val="00F25095"/>
    <w:rsid w:val="00F25546"/>
    <w:rsid w:val="00F30502"/>
    <w:rsid w:val="00F30808"/>
    <w:rsid w:val="00F30B4A"/>
    <w:rsid w:val="00F30EB2"/>
    <w:rsid w:val="00F331D5"/>
    <w:rsid w:val="00F357D0"/>
    <w:rsid w:val="00F35996"/>
    <w:rsid w:val="00F402C4"/>
    <w:rsid w:val="00F407A8"/>
    <w:rsid w:val="00F424C5"/>
    <w:rsid w:val="00F4294E"/>
    <w:rsid w:val="00F43052"/>
    <w:rsid w:val="00F43F14"/>
    <w:rsid w:val="00F510EC"/>
    <w:rsid w:val="00F53960"/>
    <w:rsid w:val="00F56B40"/>
    <w:rsid w:val="00F57900"/>
    <w:rsid w:val="00F57A71"/>
    <w:rsid w:val="00F57DA6"/>
    <w:rsid w:val="00F57EA9"/>
    <w:rsid w:val="00F60C97"/>
    <w:rsid w:val="00F61820"/>
    <w:rsid w:val="00F61B70"/>
    <w:rsid w:val="00F61FDD"/>
    <w:rsid w:val="00F6380B"/>
    <w:rsid w:val="00F64498"/>
    <w:rsid w:val="00F64F8D"/>
    <w:rsid w:val="00F659DF"/>
    <w:rsid w:val="00F65E0A"/>
    <w:rsid w:val="00F674A4"/>
    <w:rsid w:val="00F67B21"/>
    <w:rsid w:val="00F739C0"/>
    <w:rsid w:val="00F744A1"/>
    <w:rsid w:val="00F7769D"/>
    <w:rsid w:val="00F800D1"/>
    <w:rsid w:val="00F810CC"/>
    <w:rsid w:val="00F81796"/>
    <w:rsid w:val="00F86143"/>
    <w:rsid w:val="00F869EB"/>
    <w:rsid w:val="00F876E1"/>
    <w:rsid w:val="00F9070C"/>
    <w:rsid w:val="00F925B7"/>
    <w:rsid w:val="00F93989"/>
    <w:rsid w:val="00F94372"/>
    <w:rsid w:val="00F956B7"/>
    <w:rsid w:val="00F961F4"/>
    <w:rsid w:val="00F969DA"/>
    <w:rsid w:val="00F979ED"/>
    <w:rsid w:val="00F97BF0"/>
    <w:rsid w:val="00FA04E0"/>
    <w:rsid w:val="00FA09A8"/>
    <w:rsid w:val="00FA0B21"/>
    <w:rsid w:val="00FA2D48"/>
    <w:rsid w:val="00FA5A1F"/>
    <w:rsid w:val="00FA5AE6"/>
    <w:rsid w:val="00FB0798"/>
    <w:rsid w:val="00FB114E"/>
    <w:rsid w:val="00FB2D37"/>
    <w:rsid w:val="00FB5832"/>
    <w:rsid w:val="00FB5BA1"/>
    <w:rsid w:val="00FB7CBC"/>
    <w:rsid w:val="00FC1B74"/>
    <w:rsid w:val="00FC1CEA"/>
    <w:rsid w:val="00FC36D6"/>
    <w:rsid w:val="00FC39E4"/>
    <w:rsid w:val="00FC3B1D"/>
    <w:rsid w:val="00FC3EF7"/>
    <w:rsid w:val="00FC45B1"/>
    <w:rsid w:val="00FC48B5"/>
    <w:rsid w:val="00FC5066"/>
    <w:rsid w:val="00FC5E70"/>
    <w:rsid w:val="00FC67B5"/>
    <w:rsid w:val="00FC71B9"/>
    <w:rsid w:val="00FC7CCA"/>
    <w:rsid w:val="00FD0B2C"/>
    <w:rsid w:val="00FD0FA2"/>
    <w:rsid w:val="00FD2540"/>
    <w:rsid w:val="00FD2C22"/>
    <w:rsid w:val="00FD4375"/>
    <w:rsid w:val="00FD5BF5"/>
    <w:rsid w:val="00FD70F6"/>
    <w:rsid w:val="00FE138A"/>
    <w:rsid w:val="00FE23DD"/>
    <w:rsid w:val="00FE4DC0"/>
    <w:rsid w:val="00FF2A10"/>
    <w:rsid w:val="00FF3B4F"/>
    <w:rsid w:val="00FF48EE"/>
    <w:rsid w:val="00FF6496"/>
    <w:rsid w:val="0D7F7934"/>
    <w:rsid w:val="2673DA78"/>
    <w:rsid w:val="3AD60E42"/>
    <w:rsid w:val="7658F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D9E1A"/>
  <w15:docId w15:val="{73E199E5-0B04-4F1E-9A47-5484CD5E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7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5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E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09ED"/>
    <w:pPr>
      <w:ind w:left="720"/>
      <w:contextualSpacing/>
    </w:pPr>
  </w:style>
  <w:style w:type="paragraph" w:styleId="NoSpacing">
    <w:name w:val="No Spacing"/>
    <w:uiPriority w:val="1"/>
    <w:qFormat/>
    <w:rsid w:val="00721EAD"/>
    <w:pPr>
      <w:spacing w:after="0" w:line="240" w:lineRule="auto"/>
    </w:pPr>
  </w:style>
  <w:style w:type="paragraph" w:customStyle="1" w:styleId="Normal1">
    <w:name w:val="Normal1"/>
    <w:basedOn w:val="Normal"/>
    <w:link w:val="NORMALChar"/>
    <w:qFormat/>
    <w:rsid w:val="00B20906"/>
    <w:pPr>
      <w:spacing w:after="0" w:line="360" w:lineRule="auto"/>
    </w:pPr>
    <w:rPr>
      <w:rFonts w:ascii="Arial" w:eastAsia="Calibri" w:hAnsi="Arial" w:cs="Times New Roman"/>
      <w:lang w:eastAsia="en-GB"/>
    </w:rPr>
  </w:style>
  <w:style w:type="character" w:customStyle="1" w:styleId="NORMALChar">
    <w:name w:val="NORMAL Char"/>
    <w:link w:val="Normal1"/>
    <w:rsid w:val="00B20906"/>
    <w:rPr>
      <w:rFonts w:ascii="Arial" w:eastAsia="Calibri" w:hAnsi="Arial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5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8E5"/>
  </w:style>
  <w:style w:type="paragraph" w:styleId="Footer">
    <w:name w:val="footer"/>
    <w:basedOn w:val="Normal"/>
    <w:link w:val="FooterChar"/>
    <w:uiPriority w:val="99"/>
    <w:unhideWhenUsed/>
    <w:rsid w:val="00AA5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8E5"/>
  </w:style>
  <w:style w:type="paragraph" w:customStyle="1" w:styleId="questiona">
    <w:name w:val="question(a)"/>
    <w:basedOn w:val="Normal"/>
    <w:uiPriority w:val="99"/>
    <w:rsid w:val="00BF21D3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Times New Roman" w:eastAsia="Times New Roman" w:hAnsi="Times New Roman" w:cs="Times New Roman"/>
      <w:lang w:val="en-US"/>
    </w:rPr>
  </w:style>
  <w:style w:type="paragraph" w:customStyle="1" w:styleId="graph">
    <w:name w:val="graph"/>
    <w:basedOn w:val="Normal"/>
    <w:uiPriority w:val="99"/>
    <w:rsid w:val="00BF21D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indent2">
    <w:name w:val="indent2"/>
    <w:basedOn w:val="Normal"/>
    <w:uiPriority w:val="99"/>
    <w:rsid w:val="00BF21D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mark">
    <w:name w:val="mark"/>
    <w:basedOn w:val="Normal"/>
    <w:uiPriority w:val="99"/>
    <w:rsid w:val="00BF21D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indent1">
    <w:name w:val="indent1"/>
    <w:basedOn w:val="Normal"/>
    <w:uiPriority w:val="99"/>
    <w:rsid w:val="00BF21D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indent3">
    <w:name w:val="indent3"/>
    <w:basedOn w:val="indent2"/>
    <w:uiPriority w:val="99"/>
    <w:rsid w:val="00BF21D3"/>
    <w:pPr>
      <w:ind w:left="22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emf"/><Relationship Id="rId39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7.wmf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oleObject" Target="embeddings/oleObject2.bin"/><Relationship Id="rId38" Type="http://schemas.openxmlformats.org/officeDocument/2006/relationships/image" Target="media/image19.w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emf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6.wmf"/><Relationship Id="rId37" Type="http://schemas.openxmlformats.org/officeDocument/2006/relationships/oleObject" Target="embeddings/oleObject4.bin"/><Relationship Id="rId40" Type="http://schemas.openxmlformats.org/officeDocument/2006/relationships/image" Target="media/image20.emf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36" Type="http://schemas.openxmlformats.org/officeDocument/2006/relationships/image" Target="media/image18.wmf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wmf"/><Relationship Id="rId35" Type="http://schemas.openxmlformats.org/officeDocument/2006/relationships/oleObject" Target="embeddings/oleObject3.bin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neDrive\Google%20Drive\Brockington\Homework%20Booklets\Templates\KS3\Term%201%20Homework%20Book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8992c1-f416-472f-bf15-2834f14a1cda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D7E192A88084FB47D7E3C24A334EE" ma:contentTypeVersion="7" ma:contentTypeDescription="Create a new document." ma:contentTypeScope="" ma:versionID="b3df349b17dfc0c3c2eacee9f585b866">
  <xsd:schema xmlns:xsd="http://www.w3.org/2001/XMLSchema" xmlns:xs="http://www.w3.org/2001/XMLSchema" xmlns:p="http://schemas.microsoft.com/office/2006/metadata/properties" xmlns:ns2="6fd7b7d4-0ad7-46d4-a82e-bad97ffb913c" xmlns:ns3="838992c1-f416-472f-bf15-2834f14a1cda" targetNamespace="http://schemas.microsoft.com/office/2006/metadata/properties" ma:root="true" ma:fieldsID="e61f566d74f62b9b37a0de4ab54933be" ns2:_="" ns3:_="">
    <xsd:import namespace="6fd7b7d4-0ad7-46d4-a82e-bad97ffb913c"/>
    <xsd:import namespace="838992c1-f416-472f-bf15-2834f14a1c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7b7d4-0ad7-46d4-a82e-bad97ffb9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992c1-f416-472f-bf15-2834f14a1cd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88CFA-8F30-40D1-8540-1FD45D7D87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221F6F-08AB-4DEC-A41A-5CDFCD5D8979}">
  <ds:schemaRefs>
    <ds:schemaRef ds:uri="http://schemas.microsoft.com/office/2006/metadata/properties"/>
    <ds:schemaRef ds:uri="http://schemas.microsoft.com/office/infopath/2007/PartnerControls"/>
    <ds:schemaRef ds:uri="838992c1-f416-472f-bf15-2834f14a1cda"/>
  </ds:schemaRefs>
</ds:datastoreItem>
</file>

<file path=customXml/itemProps3.xml><?xml version="1.0" encoding="utf-8"?>
<ds:datastoreItem xmlns:ds="http://schemas.openxmlformats.org/officeDocument/2006/customXml" ds:itemID="{6C1C32F0-E554-4A66-A44B-28E168E3E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7b7d4-0ad7-46d4-a82e-bad97ffb913c"/>
    <ds:schemaRef ds:uri="838992c1-f416-472f-bf15-2834f14a1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Term 1 Homework Booklet</Template>
  <TotalTime>1</TotalTime>
  <Pages>18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</dc:creator>
  <cp:lastModifiedBy>K Sardeson</cp:lastModifiedBy>
  <cp:revision>3</cp:revision>
  <cp:lastPrinted>2020-03-17T12:04:00Z</cp:lastPrinted>
  <dcterms:created xsi:type="dcterms:W3CDTF">2020-03-18T16:35:00Z</dcterms:created>
  <dcterms:modified xsi:type="dcterms:W3CDTF">2020-03-18T16:35:00Z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fmkumba@stangroundacademy.org</vt:lpwstr>
  </property>
  <property fmtid="{D5CDD505-2E9C-101B-9397-08002B2CF9AE}" pid="6" name="MSIP_Label_71dda7c5-96ca-48e3-9e3a-5c391aea2853_SetDate">
    <vt:lpwstr>2019-01-15T08:24:43.9479539+00:00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AuthorIds_UIVersion_512">
    <vt:lpwstr>4</vt:lpwstr>
  </property>
  <property fmtid="{D5CDD505-2E9C-101B-9397-08002B2CF9AE}" pid="12" name="ContentTypeId">
    <vt:lpwstr>0x010100C4BD7E192A88084FB47D7E3C24A334EE</vt:lpwstr>
  </property>
  <property fmtid="{D5CDD505-2E9C-101B-9397-08002B2CF9AE}" pid="13" name="ComplianceAssetId">
    <vt:lpwstr/>
  </property>
</Properties>
</file>